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1FB3" w14:textId="77777777" w:rsidR="00AD3266" w:rsidRDefault="00AD3266" w:rsidP="00AD3266">
      <w:pPr>
        <w:pStyle w:val="Textkrper"/>
        <w:spacing w:line="312" w:lineRule="auto"/>
        <w:rPr>
          <w:rFonts w:asciiTheme="minorBidi" w:hAnsiTheme="minorBidi" w:cstheme="minorBidi"/>
          <w:lang w:val="de-CH"/>
        </w:rPr>
      </w:pPr>
    </w:p>
    <w:p w14:paraId="3A2A8ED5" w14:textId="77777777" w:rsidR="00FB7762" w:rsidRDefault="00FB7762" w:rsidP="009E69E6">
      <w:pPr>
        <w:pStyle w:val="Textkrper"/>
        <w:spacing w:line="312" w:lineRule="auto"/>
        <w:rPr>
          <w:rFonts w:asciiTheme="minorBidi" w:hAnsiTheme="minorBidi" w:cstheme="minorBidi"/>
          <w:lang w:val="de-CH"/>
        </w:rPr>
      </w:pPr>
    </w:p>
    <w:p w14:paraId="74320D36" w14:textId="77777777" w:rsidR="00344AD7" w:rsidRDefault="00344AD7" w:rsidP="009E69E6">
      <w:pPr>
        <w:pStyle w:val="Textkrper"/>
        <w:spacing w:line="312" w:lineRule="auto"/>
        <w:rPr>
          <w:rFonts w:asciiTheme="minorBidi" w:hAnsiTheme="minorBidi" w:cstheme="minorBidi"/>
          <w:lang w:val="de-CH"/>
        </w:rPr>
      </w:pPr>
    </w:p>
    <w:p w14:paraId="71ACA212" w14:textId="77777777" w:rsidR="00344AD7" w:rsidRDefault="00344AD7" w:rsidP="009E69E6">
      <w:pPr>
        <w:pStyle w:val="Textkrper"/>
        <w:spacing w:line="312" w:lineRule="auto"/>
        <w:rPr>
          <w:rFonts w:asciiTheme="minorBidi" w:hAnsiTheme="minorBidi" w:cstheme="minorBidi"/>
          <w:lang w:val="de-CH"/>
        </w:rPr>
      </w:pPr>
    </w:p>
    <w:p w14:paraId="47671472" w14:textId="77777777" w:rsidR="00AD3266" w:rsidRPr="00250197" w:rsidRDefault="00AD3266" w:rsidP="009E69E6">
      <w:pPr>
        <w:pStyle w:val="Textkrper"/>
        <w:spacing w:line="312" w:lineRule="auto"/>
        <w:rPr>
          <w:rFonts w:asciiTheme="minorBidi" w:hAnsiTheme="minorBidi" w:cstheme="minorBidi"/>
          <w:lang w:val="de-CH"/>
        </w:rPr>
      </w:pPr>
    </w:p>
    <w:p w14:paraId="0DB647E4" w14:textId="77777777" w:rsidR="00FB7762" w:rsidRPr="00250197" w:rsidRDefault="00FB7762" w:rsidP="009E69E6">
      <w:pPr>
        <w:pStyle w:val="Textkrper"/>
        <w:spacing w:line="312" w:lineRule="auto"/>
        <w:rPr>
          <w:rFonts w:asciiTheme="minorBidi" w:hAnsiTheme="minorBidi" w:cstheme="minorBidi"/>
          <w:lang w:val="de-CH"/>
        </w:rPr>
      </w:pPr>
    </w:p>
    <w:p w14:paraId="24F0A662" w14:textId="77777777" w:rsidR="00FB7762" w:rsidRPr="00250197" w:rsidRDefault="00FB7762" w:rsidP="009E69E6">
      <w:pPr>
        <w:pStyle w:val="Textkrper"/>
        <w:spacing w:line="312" w:lineRule="auto"/>
        <w:rPr>
          <w:rFonts w:asciiTheme="minorBidi" w:hAnsiTheme="minorBidi" w:cstheme="minorBidi"/>
          <w:lang w:val="de-CH"/>
        </w:rPr>
      </w:pPr>
    </w:p>
    <w:p w14:paraId="3B2C19FD" w14:textId="0E9DEA6A" w:rsidR="00FB7762" w:rsidRPr="00C72600" w:rsidRDefault="009E69E6">
      <w:pPr>
        <w:tabs>
          <w:tab w:val="left" w:pos="1162"/>
        </w:tabs>
        <w:ind w:left="28"/>
        <w:rPr>
          <w:bCs/>
          <w:sz w:val="20"/>
          <w:lang w:val="fr-CH"/>
        </w:rPr>
      </w:pPr>
      <w:r w:rsidRPr="00C72600">
        <w:rPr>
          <w:bCs/>
          <w:color w:val="231F20"/>
          <w:spacing w:val="-4"/>
          <w:sz w:val="20"/>
          <w:lang w:val="fr-CH"/>
        </w:rPr>
        <w:t>Bern</w:t>
      </w:r>
      <w:r w:rsidR="00C72600" w:rsidRPr="00C72600">
        <w:rPr>
          <w:bCs/>
          <w:color w:val="231F20"/>
          <w:spacing w:val="-4"/>
          <w:sz w:val="20"/>
          <w:lang w:val="fr-CH"/>
        </w:rPr>
        <w:t>e</w:t>
      </w:r>
      <w:r w:rsidRPr="00C72600">
        <w:rPr>
          <w:bCs/>
          <w:color w:val="231F20"/>
          <w:spacing w:val="-4"/>
          <w:sz w:val="20"/>
          <w:lang w:val="fr-CH"/>
        </w:rPr>
        <w:t xml:space="preserve">, </w:t>
      </w:r>
      <w:r w:rsidR="00C72600" w:rsidRPr="00C72600">
        <w:rPr>
          <w:bCs/>
          <w:color w:val="231F20"/>
          <w:spacing w:val="-4"/>
          <w:sz w:val="20"/>
          <w:lang w:val="fr-CH"/>
        </w:rPr>
        <w:t>en septembre</w:t>
      </w:r>
      <w:r w:rsidR="00024B3A" w:rsidRPr="00C72600">
        <w:rPr>
          <w:bCs/>
          <w:color w:val="231F20"/>
          <w:spacing w:val="-2"/>
          <w:sz w:val="20"/>
          <w:lang w:val="fr-CH"/>
        </w:rPr>
        <w:t xml:space="preserve"> 2026</w:t>
      </w:r>
    </w:p>
    <w:p w14:paraId="25EDC8DE" w14:textId="77777777" w:rsidR="00FB7762" w:rsidRPr="00C72600" w:rsidRDefault="00FB7762">
      <w:pPr>
        <w:pStyle w:val="Textkrper"/>
        <w:spacing w:before="74"/>
        <w:rPr>
          <w:lang w:val="fr-CH"/>
        </w:rPr>
      </w:pPr>
    </w:p>
    <w:p w14:paraId="5B89CACD" w14:textId="3D742080" w:rsidR="00FB7762" w:rsidRPr="00C72600" w:rsidRDefault="00C72600" w:rsidP="00C72600">
      <w:pPr>
        <w:pStyle w:val="Textkrper"/>
        <w:rPr>
          <w:lang w:val="fr-CH"/>
        </w:rPr>
      </w:pPr>
      <w:r w:rsidRPr="00C72600">
        <w:rPr>
          <w:b/>
          <w:bCs/>
          <w:color w:val="231F20"/>
          <w:spacing w:val="-2"/>
          <w:lang w:val="fr-CH"/>
        </w:rPr>
        <w:t>La psychomotricité met en mouvement – de nombreux domaines à la fois</w:t>
      </w:r>
    </w:p>
    <w:p w14:paraId="439273B3" w14:textId="77777777" w:rsidR="00A90616" w:rsidRDefault="00A90616" w:rsidP="006230D3">
      <w:pPr>
        <w:pStyle w:val="Textkrper"/>
        <w:ind w:left="28"/>
        <w:rPr>
          <w:color w:val="231F20"/>
          <w:lang w:val="fr-CH"/>
        </w:rPr>
      </w:pPr>
    </w:p>
    <w:p w14:paraId="01053EA0" w14:textId="77777777" w:rsidR="00C72600" w:rsidRPr="00C72600" w:rsidRDefault="00C72600" w:rsidP="006230D3">
      <w:pPr>
        <w:pStyle w:val="Textkrper"/>
        <w:ind w:left="28"/>
        <w:rPr>
          <w:color w:val="231F20"/>
          <w:lang w:val="fr-CH"/>
        </w:rPr>
      </w:pPr>
    </w:p>
    <w:p w14:paraId="55248BDE" w14:textId="29E1154A" w:rsidR="006230D3" w:rsidRPr="001E1333" w:rsidRDefault="00C72600" w:rsidP="00C72600">
      <w:pPr>
        <w:pStyle w:val="Textkrper"/>
        <w:ind w:left="28"/>
        <w:rPr>
          <w:color w:val="231F20"/>
          <w:lang w:val="fr-CH"/>
        </w:rPr>
      </w:pPr>
      <w:r w:rsidRPr="001E1333">
        <w:rPr>
          <w:color w:val="231F20"/>
          <w:lang w:val="fr-CH"/>
        </w:rPr>
        <w:t>Mesdames, Messieurs,</w:t>
      </w:r>
    </w:p>
    <w:p w14:paraId="7408366C" w14:textId="77777777" w:rsidR="00C72600" w:rsidRPr="001E1333" w:rsidRDefault="00C72600" w:rsidP="00C72600">
      <w:pPr>
        <w:pStyle w:val="Textkrper"/>
        <w:ind w:left="28"/>
        <w:rPr>
          <w:color w:val="231F20"/>
          <w:lang w:val="fr-CH"/>
        </w:rPr>
      </w:pPr>
    </w:p>
    <w:p w14:paraId="2E8C7014" w14:textId="77777777" w:rsidR="00C72600" w:rsidRPr="00C72600" w:rsidRDefault="00C72600" w:rsidP="00C72600">
      <w:pPr>
        <w:pStyle w:val="Textkrper"/>
        <w:spacing w:before="120" w:line="312" w:lineRule="auto"/>
        <w:ind w:left="28"/>
        <w:rPr>
          <w:color w:val="231F20"/>
          <w:lang w:val="fr-CH"/>
        </w:rPr>
      </w:pPr>
      <w:r w:rsidRPr="00C72600">
        <w:rPr>
          <w:color w:val="231F20"/>
          <w:lang w:val="fr-CH"/>
        </w:rPr>
        <w:t>À l’occasion de la Journée européenne de la psychomotricité, Psychomotricité Suisse publie un nouveau document de référence « Terminologie et domaines d’indication en thérapie psychomotrice ».</w:t>
      </w:r>
    </w:p>
    <w:p w14:paraId="5CB48A01" w14:textId="44FB049F" w:rsidR="00C72600" w:rsidRPr="00C72600" w:rsidRDefault="00C72600" w:rsidP="00C72600">
      <w:pPr>
        <w:pStyle w:val="Textkrper"/>
        <w:spacing w:before="120" w:line="312" w:lineRule="auto"/>
        <w:ind w:left="28"/>
        <w:rPr>
          <w:color w:val="231F20"/>
          <w:lang w:val="fr-CH"/>
        </w:rPr>
      </w:pPr>
      <w:r w:rsidRPr="00C72600">
        <w:rPr>
          <w:color w:val="231F20"/>
          <w:lang w:val="fr-CH"/>
        </w:rPr>
        <w:t>Ce document de référence explique dans quels cas et dans quels domaines la thérapie psychomotrice peut apporter un soutien, et comment les professionnels procèdent lors de l'investigation. Il permet de mieux comprendre les missions et les possibilités de la thérapie psychomotrice et d'améliorer la communication entre les bénéficiaires</w:t>
      </w:r>
      <w:r w:rsidR="001D5D18">
        <w:rPr>
          <w:color w:val="231F20"/>
          <w:lang w:val="fr-CH"/>
        </w:rPr>
        <w:t>,</w:t>
      </w:r>
      <w:r w:rsidRPr="00C72600">
        <w:rPr>
          <w:color w:val="231F20"/>
          <w:lang w:val="fr-CH"/>
        </w:rPr>
        <w:t xml:space="preserve"> les parents et les professionnels.</w:t>
      </w:r>
    </w:p>
    <w:tbl>
      <w:tblPr>
        <w:tblStyle w:val="Tabellenraster"/>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4517"/>
      </w:tblGrid>
      <w:tr w:rsidR="00C72600" w:rsidRPr="00FA2547" w14:paraId="670F6672" w14:textId="77777777" w:rsidTr="00C72600">
        <w:tc>
          <w:tcPr>
            <w:tcW w:w="1926" w:type="dxa"/>
          </w:tcPr>
          <w:p w14:paraId="79D19F28" w14:textId="77777777" w:rsidR="00C72600" w:rsidRDefault="00C72600" w:rsidP="00D851F4">
            <w:pPr>
              <w:pStyle w:val="Textkrper"/>
              <w:spacing w:line="360" w:lineRule="auto"/>
              <w:rPr>
                <w:color w:val="231F20"/>
                <w:lang w:val="de-CH"/>
              </w:rPr>
            </w:pPr>
            <w:r w:rsidRPr="00F939F5">
              <w:rPr>
                <w:noProof/>
                <w:color w:val="231F20"/>
                <w:lang w:val="de-CH"/>
              </w:rPr>
              <w:drawing>
                <wp:inline distT="0" distB="0" distL="0" distR="0" wp14:anchorId="54DA075E" wp14:editId="4B5986D3">
                  <wp:extent cx="1079866" cy="944880"/>
                  <wp:effectExtent l="0" t="0" r="6350" b="7620"/>
                  <wp:docPr id="11064853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90176" name="Grafik 1"/>
                          <pic:cNvPicPr/>
                        </pic:nvPicPr>
                        <pic:blipFill rotWithShape="1">
                          <a:blip r:embed="rId6" cstate="print">
                            <a:extLst>
                              <a:ext uri="{28A0092B-C50C-407E-A947-70E740481C1C}">
                                <a14:useLocalDpi xmlns:a14="http://schemas.microsoft.com/office/drawing/2010/main" val="0"/>
                              </a:ext>
                            </a:extLst>
                          </a:blip>
                          <a:srcRect l="30260" t="36398" r="30599" b="29353"/>
                          <a:stretch>
                            <a:fillRect/>
                          </a:stretch>
                        </pic:blipFill>
                        <pic:spPr bwMode="auto">
                          <a:xfrm>
                            <a:off x="0" y="0"/>
                            <a:ext cx="1088451" cy="952392"/>
                          </a:xfrm>
                          <a:prstGeom prst="rect">
                            <a:avLst/>
                          </a:prstGeom>
                          <a:ln>
                            <a:noFill/>
                          </a:ln>
                          <a:extLst>
                            <a:ext uri="{53640926-AAD7-44D8-BBD7-CCE9431645EC}">
                              <a14:shadowObscured xmlns:a14="http://schemas.microsoft.com/office/drawing/2010/main"/>
                            </a:ext>
                          </a:extLst>
                        </pic:spPr>
                      </pic:pic>
                    </a:graphicData>
                  </a:graphic>
                </wp:inline>
              </w:drawing>
            </w:r>
          </w:p>
        </w:tc>
        <w:tc>
          <w:tcPr>
            <w:tcW w:w="4517" w:type="dxa"/>
          </w:tcPr>
          <w:p w14:paraId="79D3BD03" w14:textId="77777777" w:rsidR="00C72600" w:rsidRPr="00FA2547" w:rsidRDefault="00C72600" w:rsidP="00D851F4">
            <w:pPr>
              <w:pStyle w:val="Textkrper"/>
              <w:spacing w:before="60" w:line="360" w:lineRule="auto"/>
              <w:rPr>
                <w:color w:val="231F20"/>
                <w:lang w:val="fr-CH"/>
              </w:rPr>
            </w:pPr>
            <w:r w:rsidRPr="00FA2547">
              <w:rPr>
                <w:color w:val="231F20"/>
                <w:lang w:val="fr-CH"/>
              </w:rPr>
              <w:t>Le document de base « Terminologie et domaines d’indication de la thérapie psychomotrice » est disponible en ligne.</w:t>
            </w:r>
          </w:p>
          <w:p w14:paraId="4B07031E" w14:textId="77777777" w:rsidR="00C72600" w:rsidRPr="00FA2547" w:rsidRDefault="00C72600" w:rsidP="00D851F4">
            <w:pPr>
              <w:pStyle w:val="Textkrper"/>
              <w:spacing w:before="60" w:line="360" w:lineRule="auto"/>
              <w:rPr>
                <w:color w:val="231F20"/>
                <w:lang w:val="fr-CH"/>
              </w:rPr>
            </w:pPr>
            <w:r w:rsidRPr="00FA2547">
              <w:rPr>
                <w:color w:val="231F20"/>
                <w:lang w:val="fr-CH"/>
              </w:rPr>
              <w:t xml:space="preserve">Scannez le code QR pour en savoir plus. </w:t>
            </w:r>
          </w:p>
        </w:tc>
      </w:tr>
    </w:tbl>
    <w:p w14:paraId="2C19EDDC" w14:textId="1FE4549A" w:rsidR="00C72600" w:rsidRPr="00C72600" w:rsidRDefault="001E1333" w:rsidP="001E1333">
      <w:pPr>
        <w:pStyle w:val="Textkrper"/>
        <w:spacing w:before="120" w:line="312" w:lineRule="auto"/>
        <w:ind w:left="28"/>
        <w:rPr>
          <w:color w:val="231F20"/>
          <w:lang w:val="fr-CH"/>
        </w:rPr>
      </w:pPr>
      <w:r w:rsidRPr="001E1333">
        <w:rPr>
          <w:color w:val="231F20"/>
          <w:lang w:val="fr-CH"/>
        </w:rPr>
        <w:t>La cocotte ci-joint vous permet d’expérimenter les différents domaines de la thérapie psychomotrice.</w:t>
      </w:r>
    </w:p>
    <w:p w14:paraId="53B5EC8E" w14:textId="77777777" w:rsidR="00C72600" w:rsidRPr="00C72600" w:rsidRDefault="00C72600" w:rsidP="00C72600">
      <w:pPr>
        <w:pStyle w:val="Textkrper"/>
        <w:spacing w:before="120" w:line="312" w:lineRule="auto"/>
        <w:ind w:left="28"/>
        <w:rPr>
          <w:color w:val="231F20"/>
          <w:lang w:val="fr-CH"/>
        </w:rPr>
      </w:pPr>
      <w:r w:rsidRPr="00C72600">
        <w:rPr>
          <w:color w:val="231F20"/>
          <w:lang w:val="fr-CH"/>
        </w:rPr>
        <w:t>Nous vous souhaitons une agréable lecture et une découverte ludique !</w:t>
      </w:r>
    </w:p>
    <w:p w14:paraId="111C6E99" w14:textId="77777777" w:rsidR="00F939F5" w:rsidRPr="00C72600" w:rsidRDefault="00F939F5" w:rsidP="006230D3">
      <w:pPr>
        <w:pStyle w:val="Textkrper"/>
        <w:spacing w:line="312" w:lineRule="auto"/>
        <w:ind w:left="28"/>
        <w:rPr>
          <w:color w:val="231F20"/>
          <w:lang w:val="fr-CH"/>
        </w:rPr>
      </w:pPr>
    </w:p>
    <w:p w14:paraId="3FAE2947" w14:textId="49EAB2AF" w:rsidR="00F939F5" w:rsidRDefault="00C72600" w:rsidP="006230D3">
      <w:pPr>
        <w:pStyle w:val="Textkrper"/>
        <w:spacing w:line="312" w:lineRule="auto"/>
        <w:ind w:left="28"/>
        <w:rPr>
          <w:color w:val="231F20"/>
          <w:lang w:val="de-CH"/>
        </w:rPr>
      </w:pPr>
      <w:r>
        <w:rPr>
          <w:color w:val="231F20"/>
          <w:lang w:val="de-CH"/>
        </w:rPr>
        <w:t>Meilleures salutations</w:t>
      </w:r>
    </w:p>
    <w:p w14:paraId="12C191D6" w14:textId="77777777" w:rsidR="00F939F5" w:rsidRDefault="00F939F5" w:rsidP="006230D3">
      <w:pPr>
        <w:pStyle w:val="Textkrper"/>
        <w:spacing w:line="312" w:lineRule="auto"/>
        <w:ind w:left="28"/>
        <w:rPr>
          <w:color w:val="231F20"/>
          <w:lang w:val="de-CH"/>
        </w:rPr>
      </w:pPr>
    </w:p>
    <w:p w14:paraId="5E7049D3" w14:textId="77777777" w:rsidR="002B6032" w:rsidRDefault="002B6032" w:rsidP="006230D3">
      <w:pPr>
        <w:pStyle w:val="Textkrper"/>
        <w:spacing w:line="312" w:lineRule="auto"/>
        <w:ind w:left="28"/>
        <w:rPr>
          <w:color w:val="231F20"/>
          <w:lang w:val="de-CH"/>
        </w:rPr>
      </w:pPr>
    </w:p>
    <w:p w14:paraId="73FFA9CA" w14:textId="000D5C9B" w:rsidR="00FB7762" w:rsidRPr="002B6032" w:rsidRDefault="00C72600" w:rsidP="002B6032">
      <w:pPr>
        <w:pStyle w:val="Textkrper"/>
        <w:spacing w:line="312" w:lineRule="auto"/>
        <w:ind w:left="28"/>
        <w:rPr>
          <w:color w:val="231F20"/>
          <w:lang w:val="de-CH"/>
        </w:rPr>
      </w:pPr>
      <w:r>
        <w:rPr>
          <w:color w:val="231F20"/>
          <w:lang w:val="de-CH"/>
        </w:rPr>
        <w:t>Psychomotricité Suisse</w:t>
      </w:r>
    </w:p>
    <w:sectPr w:rsidR="00FB7762" w:rsidRPr="002B6032">
      <w:headerReference w:type="default" r:id="rId7"/>
      <w:footerReference w:type="default" r:id="rId8"/>
      <w:type w:val="continuous"/>
      <w:pgSz w:w="11910" w:h="16840"/>
      <w:pgMar w:top="3240" w:right="1700" w:bottom="1440" w:left="1559" w:header="737" w:footer="12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D448" w14:textId="77777777" w:rsidR="00736037" w:rsidRDefault="00736037">
      <w:r>
        <w:separator/>
      </w:r>
    </w:p>
  </w:endnote>
  <w:endnote w:type="continuationSeparator" w:id="0">
    <w:p w14:paraId="657C87EE" w14:textId="77777777" w:rsidR="00736037" w:rsidRDefault="00736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56A3" w14:textId="24C11463" w:rsidR="00FB7762" w:rsidRDefault="009E69E6">
    <w:pPr>
      <w:pStyle w:val="Textkrper"/>
      <w:spacing w:line="14" w:lineRule="auto"/>
    </w:pPr>
    <w:r>
      <w:rPr>
        <w:noProof/>
      </w:rPr>
      <mc:AlternateContent>
        <mc:Choice Requires="wps">
          <w:drawing>
            <wp:anchor distT="0" distB="0" distL="0" distR="0" simplePos="0" relativeHeight="487542784" behindDoc="0" locked="0" layoutInCell="1" allowOverlap="1" wp14:anchorId="3E4034FC" wp14:editId="1E37E618">
              <wp:simplePos x="0" y="0"/>
              <wp:positionH relativeFrom="page">
                <wp:posOffset>2400300</wp:posOffset>
              </wp:positionH>
              <wp:positionV relativeFrom="page">
                <wp:posOffset>9776460</wp:posOffset>
              </wp:positionV>
              <wp:extent cx="1276350" cy="35369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353695"/>
                      </a:xfrm>
                      <a:prstGeom prst="rect">
                        <a:avLst/>
                      </a:prstGeom>
                    </wps:spPr>
                    <wps:txbx>
                      <w:txbxContent>
                        <w:p w14:paraId="31EAC3EE" w14:textId="1F4FF3BD" w:rsidR="00FB7762" w:rsidRDefault="00000000">
                          <w:pPr>
                            <w:spacing w:before="15"/>
                            <w:ind w:left="20"/>
                            <w:rPr>
                              <w:color w:val="231F20"/>
                              <w:spacing w:val="-5"/>
                              <w:sz w:val="14"/>
                              <w:lang w:val="fr-CH"/>
                            </w:rPr>
                          </w:pPr>
                          <w:r w:rsidRPr="00C72600">
                            <w:rPr>
                              <w:color w:val="231F20"/>
                              <w:sz w:val="14"/>
                              <w:lang w:val="fr-CH"/>
                            </w:rPr>
                            <w:t>T</w:t>
                          </w:r>
                          <w:r w:rsidR="00C72600" w:rsidRPr="00C72600">
                            <w:rPr>
                              <w:color w:val="231F20"/>
                              <w:sz w:val="14"/>
                              <w:lang w:val="fr-CH"/>
                            </w:rPr>
                            <w:t>é</w:t>
                          </w:r>
                          <w:r w:rsidR="00D74C1E" w:rsidRPr="00C72600">
                            <w:rPr>
                              <w:color w:val="231F20"/>
                              <w:sz w:val="14"/>
                              <w:lang w:val="fr-CH"/>
                            </w:rPr>
                            <w:t>l</w:t>
                          </w:r>
                          <w:r w:rsidRPr="00C72600">
                            <w:rPr>
                              <w:color w:val="231F20"/>
                              <w:sz w:val="14"/>
                              <w:lang w:val="fr-CH"/>
                            </w:rPr>
                            <w:t>.</w:t>
                          </w:r>
                          <w:r w:rsidRPr="00C72600">
                            <w:rPr>
                              <w:color w:val="231F20"/>
                              <w:spacing w:val="-6"/>
                              <w:sz w:val="14"/>
                              <w:lang w:val="fr-CH"/>
                            </w:rPr>
                            <w:t xml:space="preserve"> </w:t>
                          </w:r>
                          <w:r w:rsidRPr="00C72600">
                            <w:rPr>
                              <w:color w:val="231F20"/>
                              <w:sz w:val="14"/>
                              <w:lang w:val="fr-CH"/>
                            </w:rPr>
                            <w:t>031</w:t>
                          </w:r>
                          <w:r w:rsidRPr="00C72600">
                            <w:rPr>
                              <w:color w:val="231F20"/>
                              <w:spacing w:val="-5"/>
                              <w:sz w:val="14"/>
                              <w:lang w:val="fr-CH"/>
                            </w:rPr>
                            <w:t xml:space="preserve"> </w:t>
                          </w:r>
                          <w:r w:rsidRPr="00C72600">
                            <w:rPr>
                              <w:color w:val="231F20"/>
                              <w:sz w:val="14"/>
                              <w:lang w:val="fr-CH"/>
                            </w:rPr>
                            <w:t>301</w:t>
                          </w:r>
                          <w:r w:rsidRPr="00C72600">
                            <w:rPr>
                              <w:color w:val="231F20"/>
                              <w:spacing w:val="-5"/>
                              <w:sz w:val="14"/>
                              <w:lang w:val="fr-CH"/>
                            </w:rPr>
                            <w:t xml:space="preserve"> </w:t>
                          </w:r>
                          <w:r w:rsidRPr="00C72600">
                            <w:rPr>
                              <w:color w:val="231F20"/>
                              <w:sz w:val="14"/>
                              <w:lang w:val="fr-CH"/>
                            </w:rPr>
                            <w:t>39</w:t>
                          </w:r>
                          <w:r w:rsidRPr="00C72600">
                            <w:rPr>
                              <w:color w:val="231F20"/>
                              <w:spacing w:val="-5"/>
                              <w:sz w:val="14"/>
                              <w:lang w:val="fr-CH"/>
                            </w:rPr>
                            <w:t xml:space="preserve"> 80</w:t>
                          </w:r>
                        </w:p>
                        <w:p w14:paraId="40D2C0BE" w14:textId="38A312EB" w:rsidR="00C72600" w:rsidRDefault="00C72600">
                          <w:pPr>
                            <w:spacing w:before="15"/>
                            <w:ind w:left="20"/>
                            <w:rPr>
                              <w:color w:val="231F20"/>
                              <w:spacing w:val="-5"/>
                              <w:sz w:val="14"/>
                              <w:lang w:val="fr-CH"/>
                            </w:rPr>
                          </w:pPr>
                          <w:r>
                            <w:rPr>
                              <w:color w:val="231F20"/>
                              <w:spacing w:val="-5"/>
                              <w:sz w:val="14"/>
                              <w:lang w:val="fr-CH"/>
                            </w:rPr>
                            <w:t>info@psychomotricite-suisse.ch</w:t>
                          </w:r>
                        </w:p>
                        <w:p w14:paraId="66142119" w14:textId="38BCDF64" w:rsidR="00C72600" w:rsidRDefault="00C72600">
                          <w:pPr>
                            <w:spacing w:before="15"/>
                            <w:ind w:left="20"/>
                            <w:rPr>
                              <w:color w:val="231F20"/>
                              <w:spacing w:val="-5"/>
                              <w:sz w:val="14"/>
                              <w:lang w:val="fr-CH"/>
                            </w:rPr>
                          </w:pPr>
                          <w:r>
                            <w:rPr>
                              <w:color w:val="231F20"/>
                              <w:spacing w:val="-5"/>
                              <w:sz w:val="14"/>
                              <w:lang w:val="fr-CH"/>
                            </w:rPr>
                            <w:t>www.psychomotricite-suisse.ch</w:t>
                          </w:r>
                        </w:p>
                        <w:p w14:paraId="129472F6" w14:textId="279FCE5F" w:rsidR="00C72600" w:rsidRPr="00C72600" w:rsidRDefault="00C72600">
                          <w:pPr>
                            <w:spacing w:before="15"/>
                            <w:ind w:left="20"/>
                            <w:rPr>
                              <w:sz w:val="14"/>
                              <w:lang w:val="fr-CH"/>
                            </w:rPr>
                          </w:pPr>
                        </w:p>
                        <w:p w14:paraId="166B3FBB" w14:textId="3DFA0730" w:rsidR="00FB7762" w:rsidRPr="00C72600" w:rsidRDefault="00FB7762" w:rsidP="00C72600">
                          <w:pPr>
                            <w:spacing w:before="19" w:line="268" w:lineRule="auto"/>
                            <w:ind w:right="18"/>
                            <w:rPr>
                              <w:sz w:val="14"/>
                              <w:lang w:val="fr-CH"/>
                            </w:rPr>
                          </w:pPr>
                        </w:p>
                      </w:txbxContent>
                    </wps:txbx>
                    <wps:bodyPr wrap="square" lIns="0" tIns="0" rIns="0" bIns="0" rtlCol="0">
                      <a:noAutofit/>
                    </wps:bodyPr>
                  </wps:wsp>
                </a:graphicData>
              </a:graphic>
            </wp:anchor>
          </w:drawing>
        </mc:Choice>
        <mc:Fallback>
          <w:pict>
            <v:shapetype w14:anchorId="3E4034FC" id="_x0000_t202" coordsize="21600,21600" o:spt="202" path="m,l,21600r21600,l21600,xe">
              <v:stroke joinstyle="miter"/>
              <v:path gradientshapeok="t" o:connecttype="rect"/>
            </v:shapetype>
            <v:shape id="Textbox 13" o:spid="_x0000_s1027" type="#_x0000_t202" style="position:absolute;margin-left:189pt;margin-top:769.8pt;width:100.5pt;height:27.85pt;z-index:48754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" filled="f" stroked="f">
              <v:textbox inset="0,0,0,0">
                <w:txbxContent>
                  <w:p w14:paraId="31EAC3EE" w14:textId="1F4FF3BD" w:rsidR="00FB7762" w:rsidRDefault="00000000">
                    <w:pPr>
                      <w:spacing w:before="15"/>
                      <w:ind w:left="20"/>
                      <w:rPr>
                        <w:color w:val="231F20"/>
                        <w:spacing w:val="-5"/>
                        <w:sz w:val="14"/>
                        <w:lang w:val="fr-CH"/>
                      </w:rPr>
                    </w:pPr>
                    <w:r w:rsidRPr="00C72600">
                      <w:rPr>
                        <w:color w:val="231F20"/>
                        <w:sz w:val="14"/>
                        <w:lang w:val="fr-CH"/>
                      </w:rPr>
                      <w:t>T</w:t>
                    </w:r>
                    <w:r w:rsidR="00C72600" w:rsidRPr="00C72600">
                      <w:rPr>
                        <w:color w:val="231F20"/>
                        <w:sz w:val="14"/>
                        <w:lang w:val="fr-CH"/>
                      </w:rPr>
                      <w:t>é</w:t>
                    </w:r>
                    <w:r w:rsidR="00D74C1E" w:rsidRPr="00C72600">
                      <w:rPr>
                        <w:color w:val="231F20"/>
                        <w:sz w:val="14"/>
                        <w:lang w:val="fr-CH"/>
                      </w:rPr>
                      <w:t>l</w:t>
                    </w:r>
                    <w:r w:rsidRPr="00C72600">
                      <w:rPr>
                        <w:color w:val="231F20"/>
                        <w:sz w:val="14"/>
                        <w:lang w:val="fr-CH"/>
                      </w:rPr>
                      <w:t>.</w:t>
                    </w:r>
                    <w:r w:rsidRPr="00C72600">
                      <w:rPr>
                        <w:color w:val="231F20"/>
                        <w:spacing w:val="-6"/>
                        <w:sz w:val="14"/>
                        <w:lang w:val="fr-CH"/>
                      </w:rPr>
                      <w:t xml:space="preserve"> </w:t>
                    </w:r>
                    <w:r w:rsidRPr="00C72600">
                      <w:rPr>
                        <w:color w:val="231F20"/>
                        <w:sz w:val="14"/>
                        <w:lang w:val="fr-CH"/>
                      </w:rPr>
                      <w:t>031</w:t>
                    </w:r>
                    <w:r w:rsidRPr="00C72600">
                      <w:rPr>
                        <w:color w:val="231F20"/>
                        <w:spacing w:val="-5"/>
                        <w:sz w:val="14"/>
                        <w:lang w:val="fr-CH"/>
                      </w:rPr>
                      <w:t xml:space="preserve"> </w:t>
                    </w:r>
                    <w:r w:rsidRPr="00C72600">
                      <w:rPr>
                        <w:color w:val="231F20"/>
                        <w:sz w:val="14"/>
                        <w:lang w:val="fr-CH"/>
                      </w:rPr>
                      <w:t>301</w:t>
                    </w:r>
                    <w:r w:rsidRPr="00C72600">
                      <w:rPr>
                        <w:color w:val="231F20"/>
                        <w:spacing w:val="-5"/>
                        <w:sz w:val="14"/>
                        <w:lang w:val="fr-CH"/>
                      </w:rPr>
                      <w:t xml:space="preserve"> </w:t>
                    </w:r>
                    <w:r w:rsidRPr="00C72600">
                      <w:rPr>
                        <w:color w:val="231F20"/>
                        <w:sz w:val="14"/>
                        <w:lang w:val="fr-CH"/>
                      </w:rPr>
                      <w:t>39</w:t>
                    </w:r>
                    <w:r w:rsidRPr="00C72600">
                      <w:rPr>
                        <w:color w:val="231F20"/>
                        <w:spacing w:val="-5"/>
                        <w:sz w:val="14"/>
                        <w:lang w:val="fr-CH"/>
                      </w:rPr>
                      <w:t xml:space="preserve"> 80</w:t>
                    </w:r>
                  </w:p>
                  <w:p w14:paraId="40D2C0BE" w14:textId="38A312EB" w:rsidR="00C72600" w:rsidRDefault="00C72600">
                    <w:pPr>
                      <w:spacing w:before="15"/>
                      <w:ind w:left="20"/>
                      <w:rPr>
                        <w:color w:val="231F20"/>
                        <w:spacing w:val="-5"/>
                        <w:sz w:val="14"/>
                        <w:lang w:val="fr-CH"/>
                      </w:rPr>
                    </w:pPr>
                    <w:r>
                      <w:rPr>
                        <w:color w:val="231F20"/>
                        <w:spacing w:val="-5"/>
                        <w:sz w:val="14"/>
                        <w:lang w:val="fr-CH"/>
                      </w:rPr>
                      <w:t>info@psychomotricite-suisse.ch</w:t>
                    </w:r>
                  </w:p>
                  <w:p w14:paraId="66142119" w14:textId="38BCDF64" w:rsidR="00C72600" w:rsidRDefault="00C72600">
                    <w:pPr>
                      <w:spacing w:before="15"/>
                      <w:ind w:left="20"/>
                      <w:rPr>
                        <w:color w:val="231F20"/>
                        <w:spacing w:val="-5"/>
                        <w:sz w:val="14"/>
                        <w:lang w:val="fr-CH"/>
                      </w:rPr>
                    </w:pPr>
                    <w:r>
                      <w:rPr>
                        <w:color w:val="231F20"/>
                        <w:spacing w:val="-5"/>
                        <w:sz w:val="14"/>
                        <w:lang w:val="fr-CH"/>
                      </w:rPr>
                      <w:t>www.psychomotricite-suisse.ch</w:t>
                    </w:r>
                  </w:p>
                  <w:p w14:paraId="129472F6" w14:textId="279FCE5F" w:rsidR="00C72600" w:rsidRPr="00C72600" w:rsidRDefault="00C72600">
                    <w:pPr>
                      <w:spacing w:before="15"/>
                      <w:ind w:left="20"/>
                      <w:rPr>
                        <w:sz w:val="14"/>
                        <w:lang w:val="fr-CH"/>
                      </w:rPr>
                    </w:pPr>
                  </w:p>
                  <w:p w14:paraId="166B3FBB" w14:textId="3DFA0730" w:rsidR="00FB7762" w:rsidRPr="00C72600" w:rsidRDefault="00FB7762" w:rsidP="00C72600">
                    <w:pPr>
                      <w:spacing w:before="19" w:line="268" w:lineRule="auto"/>
                      <w:ind w:right="18"/>
                      <w:rPr>
                        <w:sz w:val="14"/>
                        <w:lang w:val="fr-CH"/>
                      </w:rPr>
                    </w:pPr>
                  </w:p>
                </w:txbxContent>
              </v:textbox>
              <w10:wrap anchorx="page" anchory="page"/>
            </v:shape>
          </w:pict>
        </mc:Fallback>
      </mc:AlternateContent>
    </w:r>
    <w:r w:rsidR="0044798D">
      <w:rPr>
        <w:noProof/>
      </w:rPr>
      <mc:AlternateContent>
        <mc:Choice Requires="wps">
          <w:drawing>
            <wp:anchor distT="0" distB="0" distL="0" distR="0" simplePos="0" relativeHeight="487542272" behindDoc="1" locked="0" layoutInCell="1" allowOverlap="1" wp14:anchorId="781897D5" wp14:editId="3588BA2F">
              <wp:simplePos x="0" y="0"/>
              <wp:positionH relativeFrom="page">
                <wp:posOffset>998220</wp:posOffset>
              </wp:positionH>
              <wp:positionV relativeFrom="page">
                <wp:posOffset>9761220</wp:posOffset>
              </wp:positionV>
              <wp:extent cx="1013460" cy="3536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353695"/>
                      </a:xfrm>
                      <a:prstGeom prst="rect">
                        <a:avLst/>
                      </a:prstGeom>
                    </wps:spPr>
                    <wps:txbx>
                      <w:txbxContent>
                        <w:p w14:paraId="6EA93EE4" w14:textId="0C365476" w:rsidR="00D74C1E" w:rsidRDefault="00C72600">
                          <w:pPr>
                            <w:spacing w:before="15" w:line="268" w:lineRule="auto"/>
                            <w:ind w:left="20" w:right="9"/>
                            <w:rPr>
                              <w:color w:val="231F20"/>
                              <w:sz w:val="14"/>
                            </w:rPr>
                          </w:pPr>
                          <w:r>
                            <w:rPr>
                              <w:color w:val="231F20"/>
                              <w:sz w:val="14"/>
                            </w:rPr>
                            <w:t>Psychomotricité Suisse</w:t>
                          </w:r>
                        </w:p>
                        <w:p w14:paraId="7865CBDC" w14:textId="07C6EE54" w:rsidR="00FB7762" w:rsidRDefault="00000000">
                          <w:pPr>
                            <w:spacing w:before="15" w:line="268" w:lineRule="auto"/>
                            <w:ind w:left="20" w:right="9"/>
                            <w:rPr>
                              <w:sz w:val="14"/>
                            </w:rPr>
                          </w:pPr>
                          <w:r>
                            <w:rPr>
                              <w:color w:val="231F20"/>
                              <w:sz w:val="14"/>
                            </w:rPr>
                            <w:t>Genfergasse</w:t>
                          </w:r>
                          <w:r>
                            <w:rPr>
                              <w:color w:val="231F20"/>
                              <w:spacing w:val="-2"/>
                              <w:sz w:val="14"/>
                            </w:rPr>
                            <w:t xml:space="preserve"> </w:t>
                          </w:r>
                          <w:r>
                            <w:rPr>
                              <w:color w:val="231F20"/>
                              <w:sz w:val="14"/>
                            </w:rPr>
                            <w:t>10</w:t>
                          </w:r>
                        </w:p>
                        <w:p w14:paraId="744ABBD8" w14:textId="1B52EA9E" w:rsidR="00FB7762" w:rsidRDefault="00000000">
                          <w:pPr>
                            <w:spacing w:line="160" w:lineRule="exact"/>
                            <w:ind w:left="20"/>
                            <w:rPr>
                              <w:sz w:val="14"/>
                            </w:rPr>
                          </w:pPr>
                          <w:r>
                            <w:rPr>
                              <w:color w:val="231F20"/>
                              <w:spacing w:val="-2"/>
                              <w:sz w:val="14"/>
                            </w:rPr>
                            <w:t>3011</w:t>
                          </w:r>
                          <w:r>
                            <w:rPr>
                              <w:color w:val="231F20"/>
                              <w:spacing w:val="-5"/>
                              <w:sz w:val="14"/>
                            </w:rPr>
                            <w:t xml:space="preserve"> </w:t>
                          </w:r>
                          <w:r>
                            <w:rPr>
                              <w:color w:val="231F20"/>
                              <w:spacing w:val="-4"/>
                              <w:sz w:val="14"/>
                            </w:rPr>
                            <w:t>Bern</w:t>
                          </w:r>
                          <w:r w:rsidR="00C72600">
                            <w:rPr>
                              <w:color w:val="231F20"/>
                              <w:spacing w:val="-4"/>
                              <w:sz w:val="14"/>
                            </w:rPr>
                            <w:t>e</w:t>
                          </w:r>
                        </w:p>
                      </w:txbxContent>
                    </wps:txbx>
                    <wps:bodyPr wrap="square" lIns="0" tIns="0" rIns="0" bIns="0" rtlCol="0">
                      <a:noAutofit/>
                    </wps:bodyPr>
                  </wps:wsp>
                </a:graphicData>
              </a:graphic>
              <wp14:sizeRelH relativeFrom="margin">
                <wp14:pctWidth>0</wp14:pctWidth>
              </wp14:sizeRelH>
            </wp:anchor>
          </w:drawing>
        </mc:Choice>
        <mc:Fallback>
          <w:pict>
            <v:shape w14:anchorId="781897D5" id="Textbox 12" o:spid="_x0000_s1028" type="#_x0000_t202" style="position:absolute;margin-left:78.6pt;margin-top:768.6pt;width:79.8pt;height:27.85pt;z-index:-157742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" filled="f" stroked="f">
              <v:textbox inset="0,0,0,0">
                <w:txbxContent>
                  <w:p w14:paraId="6EA93EE4" w14:textId="0C365476" w:rsidR="00D74C1E" w:rsidRDefault="00C72600">
                    <w:pPr>
                      <w:spacing w:before="15" w:line="268" w:lineRule="auto"/>
                      <w:ind w:left="20" w:right="9"/>
                      <w:rPr>
                        <w:color w:val="231F20"/>
                        <w:sz w:val="14"/>
                      </w:rPr>
                    </w:pPr>
                    <w:r>
                      <w:rPr>
                        <w:color w:val="231F20"/>
                        <w:sz w:val="14"/>
                      </w:rPr>
                      <w:t>Psychomotricité Suisse</w:t>
                    </w:r>
                  </w:p>
                  <w:p w14:paraId="7865CBDC" w14:textId="07C6EE54" w:rsidR="00FB7762" w:rsidRDefault="00000000">
                    <w:pPr>
                      <w:spacing w:before="15" w:line="268" w:lineRule="auto"/>
                      <w:ind w:left="20" w:right="9"/>
                      <w:rPr>
                        <w:sz w:val="14"/>
                      </w:rPr>
                    </w:pPr>
                    <w:r>
                      <w:rPr>
                        <w:color w:val="231F20"/>
                        <w:sz w:val="14"/>
                      </w:rPr>
                      <w:t>Genfergasse</w:t>
                    </w:r>
                    <w:r>
                      <w:rPr>
                        <w:color w:val="231F20"/>
                        <w:spacing w:val="-2"/>
                        <w:sz w:val="14"/>
                      </w:rPr>
                      <w:t xml:space="preserve"> </w:t>
                    </w:r>
                    <w:r>
                      <w:rPr>
                        <w:color w:val="231F20"/>
                        <w:sz w:val="14"/>
                      </w:rPr>
                      <w:t>10</w:t>
                    </w:r>
                  </w:p>
                  <w:p w14:paraId="744ABBD8" w14:textId="1B52EA9E" w:rsidR="00FB7762" w:rsidRDefault="00000000">
                    <w:pPr>
                      <w:spacing w:line="160" w:lineRule="exact"/>
                      <w:ind w:left="20"/>
                      <w:rPr>
                        <w:sz w:val="14"/>
                      </w:rPr>
                    </w:pPr>
                    <w:r>
                      <w:rPr>
                        <w:color w:val="231F20"/>
                        <w:spacing w:val="-2"/>
                        <w:sz w:val="14"/>
                      </w:rPr>
                      <w:t>3011</w:t>
                    </w:r>
                    <w:r>
                      <w:rPr>
                        <w:color w:val="231F20"/>
                        <w:spacing w:val="-5"/>
                        <w:sz w:val="14"/>
                      </w:rPr>
                      <w:t xml:space="preserve"> </w:t>
                    </w:r>
                    <w:r>
                      <w:rPr>
                        <w:color w:val="231F20"/>
                        <w:spacing w:val="-4"/>
                        <w:sz w:val="14"/>
                      </w:rPr>
                      <w:t>Bern</w:t>
                    </w:r>
                    <w:r w:rsidR="00C72600">
                      <w:rPr>
                        <w:color w:val="231F20"/>
                        <w:spacing w:val="-4"/>
                        <w:sz w:val="14"/>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96A3" w14:textId="77777777" w:rsidR="00736037" w:rsidRDefault="00736037">
      <w:r>
        <w:separator/>
      </w:r>
    </w:p>
  </w:footnote>
  <w:footnote w:type="continuationSeparator" w:id="0">
    <w:p w14:paraId="5002F1EE" w14:textId="77777777" w:rsidR="00736037" w:rsidRDefault="00736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6A68" w14:textId="7891A381" w:rsidR="00FB7762" w:rsidRDefault="00004BC5">
    <w:pPr>
      <w:pStyle w:val="Textkrper"/>
      <w:spacing w:line="14" w:lineRule="auto"/>
    </w:pPr>
    <w:r>
      <w:rPr>
        <w:noProof/>
      </w:rPr>
      <mc:AlternateContent>
        <mc:Choice Requires="wps">
          <w:drawing>
            <wp:anchor distT="0" distB="0" distL="0" distR="0" simplePos="0" relativeHeight="487541760" behindDoc="1" locked="0" layoutInCell="1" allowOverlap="1" wp14:anchorId="23F926A0" wp14:editId="22B1624C">
              <wp:simplePos x="0" y="0"/>
              <wp:positionH relativeFrom="page">
                <wp:posOffset>998220</wp:posOffset>
              </wp:positionH>
              <wp:positionV relativeFrom="page">
                <wp:posOffset>1912620</wp:posOffset>
              </wp:positionV>
              <wp:extent cx="2351405" cy="1555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1405" cy="155575"/>
                      </a:xfrm>
                      <a:prstGeom prst="rect">
                        <a:avLst/>
                      </a:prstGeom>
                    </wps:spPr>
                    <wps:txbx>
                      <w:txbxContent>
                        <w:p w14:paraId="12307845" w14:textId="54444D52" w:rsidR="00FB7762" w:rsidRPr="00250197" w:rsidRDefault="00C72600">
                          <w:pPr>
                            <w:spacing w:before="15"/>
                            <w:ind w:left="20"/>
                            <w:rPr>
                              <w:sz w:val="14"/>
                              <w:lang w:val="de-CH"/>
                            </w:rPr>
                          </w:pPr>
                          <w:r>
                            <w:rPr>
                              <w:color w:val="231F20"/>
                              <w:sz w:val="14"/>
                              <w:lang w:val="de-CH"/>
                            </w:rPr>
                            <w:t>Psychomotricité Suisse</w:t>
                          </w:r>
                          <w:r w:rsidR="00344AD7">
                            <w:rPr>
                              <w:color w:val="231F20"/>
                              <w:sz w:val="14"/>
                              <w:lang w:val="de-CH"/>
                            </w:rPr>
                            <w:t xml:space="preserve">, </w:t>
                          </w:r>
                          <w:r w:rsidR="00250197">
                            <w:rPr>
                              <w:color w:val="231F20"/>
                              <w:sz w:val="14"/>
                              <w:lang w:val="de-CH"/>
                            </w:rPr>
                            <w:t>Genfergasse 10, 3011 Bern</w:t>
                          </w:r>
                          <w:r>
                            <w:rPr>
                              <w:color w:val="231F20"/>
                              <w:sz w:val="14"/>
                              <w:lang w:val="de-CH"/>
                            </w:rPr>
                            <w:t>e</w:t>
                          </w:r>
                        </w:p>
                      </w:txbxContent>
                    </wps:txbx>
                    <wps:bodyPr wrap="square" lIns="0" tIns="0" rIns="0" bIns="0" rtlCol="0">
                      <a:noAutofit/>
                    </wps:bodyPr>
                  </wps:wsp>
                </a:graphicData>
              </a:graphic>
              <wp14:sizeRelV relativeFrom="margin">
                <wp14:pctHeight>0</wp14:pctHeight>
              </wp14:sizeRelV>
            </wp:anchor>
          </w:drawing>
        </mc:Choice>
        <mc:Fallback>
          <w:pict>
            <v:shapetype w14:anchorId="23F926A0" id="_x0000_t202" coordsize="21600,21600" o:spt="202" path="m,l,21600r21600,l21600,xe">
              <v:stroke joinstyle="miter"/>
              <v:path gradientshapeok="t" o:connecttype="rect"/>
            </v:shapetype>
            <v:shape id="Textbox 11" o:spid="_x0000_s1026" type="#_x0000_t202" style="position:absolute;margin-left:78.6pt;margin-top:150.6pt;width:185.15pt;height:12.25pt;z-index:-157747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" filled="f" stroked="f">
              <v:textbox inset="0,0,0,0">
                <w:txbxContent>
                  <w:p w14:paraId="12307845" w14:textId="54444D52" w:rsidR="00FB7762" w:rsidRPr="00250197" w:rsidRDefault="00C72600">
                    <w:pPr>
                      <w:spacing w:before="15"/>
                      <w:ind w:left="20"/>
                      <w:rPr>
                        <w:sz w:val="14"/>
                        <w:lang w:val="de-CH"/>
                      </w:rPr>
                    </w:pPr>
                    <w:r>
                      <w:rPr>
                        <w:color w:val="231F20"/>
                        <w:sz w:val="14"/>
                        <w:lang w:val="de-CH"/>
                      </w:rPr>
                      <w:t>Psychomotricité Suisse</w:t>
                    </w:r>
                    <w:r w:rsidR="00344AD7">
                      <w:rPr>
                        <w:color w:val="231F20"/>
                        <w:sz w:val="14"/>
                        <w:lang w:val="de-CH"/>
                      </w:rPr>
                      <w:t xml:space="preserve">, </w:t>
                    </w:r>
                    <w:r w:rsidR="00250197">
                      <w:rPr>
                        <w:color w:val="231F20"/>
                        <w:sz w:val="14"/>
                        <w:lang w:val="de-CH"/>
                      </w:rPr>
                      <w:t>Genfergasse 10, 3011 Bern</w:t>
                    </w:r>
                    <w:r>
                      <w:rPr>
                        <w:color w:val="231F20"/>
                        <w:sz w:val="14"/>
                        <w:lang w:val="de-CH"/>
                      </w:rPr>
                      <w:t>e</w:t>
                    </w:r>
                  </w:p>
                </w:txbxContent>
              </v:textbox>
              <w10:wrap anchorx="page" anchory="page"/>
            </v:shape>
          </w:pict>
        </mc:Fallback>
      </mc:AlternateContent>
    </w:r>
    <w:r>
      <w:rPr>
        <w:noProof/>
      </w:rPr>
      <mc:AlternateContent>
        <mc:Choice Requires="wpg">
          <w:drawing>
            <wp:anchor distT="0" distB="0" distL="0" distR="0" simplePos="0" relativeHeight="487538688" behindDoc="1" locked="0" layoutInCell="1" allowOverlap="1" wp14:anchorId="684E9263" wp14:editId="2952C9B1">
              <wp:simplePos x="0" y="0"/>
              <wp:positionH relativeFrom="page">
                <wp:posOffset>4887021</wp:posOffset>
              </wp:positionH>
              <wp:positionV relativeFrom="page">
                <wp:posOffset>468009</wp:posOffset>
              </wp:positionV>
              <wp:extent cx="2061210" cy="5105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1210" cy="510540"/>
                        <a:chOff x="0" y="0"/>
                        <a:chExt cx="2061210" cy="510540"/>
                      </a:xfrm>
                    </wpg:grpSpPr>
                    <pic:pic xmlns:pic="http://schemas.openxmlformats.org/drawingml/2006/picture">
                      <pic:nvPicPr>
                        <pic:cNvPr id="2" name="Image 2"/>
                        <pic:cNvPicPr/>
                      </pic:nvPicPr>
                      <pic:blipFill>
                        <a:blip r:embed="rId1" cstate="print"/>
                        <a:stretch>
                          <a:fillRect/>
                        </a:stretch>
                      </pic:blipFill>
                      <pic:spPr>
                        <a:xfrm>
                          <a:off x="405331" y="356746"/>
                          <a:ext cx="1655648" cy="153669"/>
                        </a:xfrm>
                        <a:prstGeom prst="rect">
                          <a:avLst/>
                        </a:prstGeom>
                      </pic:spPr>
                    </pic:pic>
                    <wps:wsp>
                      <wps:cNvPr id="3" name="Graphic 3"/>
                      <wps:cNvSpPr/>
                      <wps:spPr>
                        <a:xfrm>
                          <a:off x="0" y="118671"/>
                          <a:ext cx="210185" cy="391160"/>
                        </a:xfrm>
                        <a:custGeom>
                          <a:avLst/>
                          <a:gdLst/>
                          <a:ahLst/>
                          <a:cxnLst/>
                          <a:rect l="l" t="t" r="r" b="b"/>
                          <a:pathLst>
                            <a:path w="210185" h="391160">
                              <a:moveTo>
                                <a:pt x="125920" y="0"/>
                              </a:moveTo>
                              <a:lnTo>
                                <a:pt x="84378" y="24074"/>
                              </a:lnTo>
                              <a:lnTo>
                                <a:pt x="49594" y="56721"/>
                              </a:lnTo>
                              <a:lnTo>
                                <a:pt x="22989" y="96524"/>
                              </a:lnTo>
                              <a:lnTo>
                                <a:pt x="5984" y="142068"/>
                              </a:lnTo>
                              <a:lnTo>
                                <a:pt x="0" y="191935"/>
                              </a:lnTo>
                              <a:lnTo>
                                <a:pt x="6034" y="242021"/>
                              </a:lnTo>
                              <a:lnTo>
                                <a:pt x="23179" y="287736"/>
                              </a:lnTo>
                              <a:lnTo>
                                <a:pt x="49997" y="327645"/>
                              </a:lnTo>
                              <a:lnTo>
                                <a:pt x="85049" y="360312"/>
                              </a:lnTo>
                              <a:lnTo>
                                <a:pt x="126898" y="384302"/>
                              </a:lnTo>
                              <a:lnTo>
                                <a:pt x="153060" y="390702"/>
                              </a:lnTo>
                              <a:lnTo>
                                <a:pt x="175149" y="386244"/>
                              </a:lnTo>
                              <a:lnTo>
                                <a:pt x="193186" y="374086"/>
                              </a:lnTo>
                              <a:lnTo>
                                <a:pt x="205345" y="356053"/>
                              </a:lnTo>
                              <a:lnTo>
                                <a:pt x="209804" y="333971"/>
                              </a:lnTo>
                              <a:lnTo>
                                <a:pt x="207004" y="316329"/>
                              </a:lnTo>
                              <a:lnTo>
                                <a:pt x="199201" y="300950"/>
                              </a:lnTo>
                              <a:lnTo>
                                <a:pt x="187285" y="288721"/>
                              </a:lnTo>
                              <a:lnTo>
                                <a:pt x="172148" y="280530"/>
                              </a:lnTo>
                              <a:lnTo>
                                <a:pt x="130284" y="255652"/>
                              </a:lnTo>
                              <a:lnTo>
                                <a:pt x="97472" y="220037"/>
                              </a:lnTo>
                              <a:lnTo>
                                <a:pt x="76061" y="176035"/>
                              </a:lnTo>
                              <a:lnTo>
                                <a:pt x="68402" y="125996"/>
                              </a:lnTo>
                              <a:lnTo>
                                <a:pt x="72435" y="89427"/>
                              </a:lnTo>
                              <a:lnTo>
                                <a:pt x="83950" y="55649"/>
                              </a:lnTo>
                              <a:lnTo>
                                <a:pt x="102070" y="25546"/>
                              </a:lnTo>
                              <a:lnTo>
                                <a:pt x="125920" y="0"/>
                              </a:lnTo>
                              <a:close/>
                            </a:path>
                          </a:pathLst>
                        </a:custGeom>
                        <a:solidFill>
                          <a:srgbClr val="A2988A"/>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228127" y="0"/>
                          <a:ext cx="201904" cy="232028"/>
                        </a:xfrm>
                        <a:prstGeom prst="rect">
                          <a:avLst/>
                        </a:prstGeom>
                      </pic:spPr>
                    </pic:pic>
                    <wps:wsp>
                      <wps:cNvPr id="5" name="Graphic 5"/>
                      <wps:cNvSpPr/>
                      <wps:spPr>
                        <a:xfrm>
                          <a:off x="97472" y="106777"/>
                          <a:ext cx="276225" cy="276225"/>
                        </a:xfrm>
                        <a:custGeom>
                          <a:avLst/>
                          <a:gdLst/>
                          <a:ahLst/>
                          <a:cxnLst/>
                          <a:rect l="l" t="t" r="r" b="b"/>
                          <a:pathLst>
                            <a:path w="276225" h="276225">
                              <a:moveTo>
                                <a:pt x="137883" y="0"/>
                              </a:moveTo>
                              <a:lnTo>
                                <a:pt x="94351" y="7041"/>
                              </a:lnTo>
                              <a:lnTo>
                                <a:pt x="56507" y="26641"/>
                              </a:lnTo>
                              <a:lnTo>
                                <a:pt x="26640" y="56509"/>
                              </a:lnTo>
                              <a:lnTo>
                                <a:pt x="7041" y="94357"/>
                              </a:lnTo>
                              <a:lnTo>
                                <a:pt x="0" y="137896"/>
                              </a:lnTo>
                              <a:lnTo>
                                <a:pt x="7041" y="181440"/>
                              </a:lnTo>
                              <a:lnTo>
                                <a:pt x="26640" y="219288"/>
                              </a:lnTo>
                              <a:lnTo>
                                <a:pt x="56507" y="249155"/>
                              </a:lnTo>
                              <a:lnTo>
                                <a:pt x="94351" y="268752"/>
                              </a:lnTo>
                              <a:lnTo>
                                <a:pt x="137883" y="275793"/>
                              </a:lnTo>
                              <a:lnTo>
                                <a:pt x="181433" y="268752"/>
                              </a:lnTo>
                              <a:lnTo>
                                <a:pt x="219286" y="249155"/>
                              </a:lnTo>
                              <a:lnTo>
                                <a:pt x="249154" y="219288"/>
                              </a:lnTo>
                              <a:lnTo>
                                <a:pt x="268752" y="181440"/>
                              </a:lnTo>
                              <a:lnTo>
                                <a:pt x="275793" y="137896"/>
                              </a:lnTo>
                              <a:lnTo>
                                <a:pt x="268752" y="94357"/>
                              </a:lnTo>
                              <a:lnTo>
                                <a:pt x="249154" y="56509"/>
                              </a:lnTo>
                              <a:lnTo>
                                <a:pt x="219286" y="26641"/>
                              </a:lnTo>
                              <a:lnTo>
                                <a:pt x="181433" y="7041"/>
                              </a:lnTo>
                              <a:lnTo>
                                <a:pt x="137883" y="0"/>
                              </a:lnTo>
                              <a:close/>
                            </a:path>
                          </a:pathLst>
                        </a:custGeom>
                        <a:solidFill>
                          <a:srgbClr val="8B004E"/>
                        </a:solidFill>
                      </wps:spPr>
                      <wps:bodyPr wrap="square" lIns="0" tIns="0" rIns="0" bIns="0" rtlCol="0">
                        <a:prstTxWarp prst="textNoShape">
                          <a:avLst/>
                        </a:prstTxWarp>
                        <a:noAutofit/>
                      </wps:bodyPr>
                    </wps:wsp>
                  </wpg:wgp>
                </a:graphicData>
              </a:graphic>
            </wp:anchor>
          </w:drawing>
        </mc:Choice>
        <mc:Fallback>
          <w:pict>
            <v:group w14:anchorId="00B22CFA" id="Group 1" o:spid="_x0000_s1026" style="position:absolute;margin-left:384.8pt;margin-top:36.85pt;width:162.3pt;height:40.2pt;z-index:-15777792;mso-wrap-distance-left:0;mso-wrap-distance-right:0;mso-position-horizontal-relative:page;mso-position-vertical-relative:page" coordsize="20612,5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053;top:3567;width:16556;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">
                <v:imagedata r:id="rId3" o:title=""/>
              </v:shape>
              <v:shape id="Graphic 3" o:spid="_x0000_s1028" style="position:absolute;top:1186;width:2101;height:3912;visibility:visible;mso-wrap-style:square;v-text-anchor:top" coordsize="21018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" path="m125920,l84378,24074,49594,56721,22989,96524,5984,142068,,191935r6034,50086l23179,287736r26818,39909l85049,360312r41849,23990l153060,390702r22089,-4458l193186,374086r12159,-18033l209804,333971r-2800,-17642l199201,300950,187285,288721r-15137,-8191l130284,255652,97472,220037,76061,176035,68402,125996,72435,89427,83950,55649,102070,25546,125920,xe" fillcolor="#a2988a" stroked="f">
                <v:path arrowok="t"/>
              </v:shape>
              <v:shape id="Image 4" o:spid="_x0000_s1029" type="#_x0000_t75" style="position:absolute;left:2281;width:2019;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">
                <v:imagedata r:id="rId4" o:title=""/>
              </v:shape>
              <v:shape id="Graphic 5" o:spid="_x0000_s1030" style="position:absolute;left:974;top:1067;width:2762;height:2763;visibility:visible;mso-wrap-style:square;v-text-anchor:top" coordsize="2762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" path="m137883,l94351,7041,56507,26641,26640,56509,7041,94357,,137896r7041,43544l26640,219288r29867,29867l94351,268752r43532,7041l181433,268752r37853,-19597l249154,219288r19598,-37848l275793,137896,268752,94357,249154,56509,219286,26641,181433,7041,137883,xe" fillcolor="#8b004e" stroked="f">
                <v:path arrowok="t"/>
              </v:shape>
              <w10:wrap anchorx="page" anchory="page"/>
            </v:group>
          </w:pict>
        </mc:Fallback>
      </mc:AlternateContent>
    </w:r>
    <w:r w:rsidRPr="00102F6B">
      <w:rPr>
        <w:noProof/>
        <w:color w:val="000000" w:themeColor="text1"/>
      </w:rPr>
      <w:drawing>
        <wp:anchor distT="0" distB="0" distL="0" distR="0" simplePos="0" relativeHeight="487539200" behindDoc="1" locked="0" layoutInCell="1" allowOverlap="1" wp14:anchorId="68104A17" wp14:editId="53F73670">
          <wp:simplePos x="0" y="0"/>
          <wp:positionH relativeFrom="page">
            <wp:posOffset>1016302</wp:posOffset>
          </wp:positionH>
          <wp:positionV relativeFrom="page">
            <wp:posOffset>872267</wp:posOffset>
          </wp:positionV>
          <wp:extent cx="2527007" cy="9490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2527007" cy="94907"/>
                  </a:xfrm>
                  <a:prstGeom prst="rect">
                    <a:avLst/>
                  </a:prstGeom>
                </pic:spPr>
              </pic:pic>
            </a:graphicData>
          </a:graphic>
        </wp:anchor>
      </w:drawing>
    </w:r>
    <w:r>
      <w:rPr>
        <w:noProof/>
      </w:rPr>
      <w:drawing>
        <wp:anchor distT="0" distB="0" distL="0" distR="0" simplePos="0" relativeHeight="487539712" behindDoc="1" locked="0" layoutInCell="1" allowOverlap="1" wp14:anchorId="4DF0379C" wp14:editId="13923C1C">
          <wp:simplePos x="0" y="0"/>
          <wp:positionH relativeFrom="page">
            <wp:posOffset>5340804</wp:posOffset>
          </wp:positionH>
          <wp:positionV relativeFrom="page">
            <wp:posOffset>1007637</wp:posOffset>
          </wp:positionV>
          <wp:extent cx="1605648" cy="15366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605648" cy="153669"/>
                  </a:xfrm>
                  <a:prstGeom prst="rect">
                    <a:avLst/>
                  </a:prstGeom>
                </pic:spPr>
              </pic:pic>
            </a:graphicData>
          </a:graphic>
        </wp:anchor>
      </w:drawing>
    </w:r>
    <w:r>
      <w:rPr>
        <w:noProof/>
      </w:rPr>
      <w:drawing>
        <wp:anchor distT="0" distB="0" distL="0" distR="0" simplePos="0" relativeHeight="487540224" behindDoc="1" locked="0" layoutInCell="1" allowOverlap="1" wp14:anchorId="6C18A8E1" wp14:editId="0913AE1D">
          <wp:simplePos x="0" y="0"/>
          <wp:positionH relativeFrom="page">
            <wp:posOffset>1016935</wp:posOffset>
          </wp:positionH>
          <wp:positionV relativeFrom="page">
            <wp:posOffset>1055147</wp:posOffset>
          </wp:positionV>
          <wp:extent cx="1984781" cy="9490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984781" cy="94907"/>
                  </a:xfrm>
                  <a:prstGeom prst="rect">
                    <a:avLst/>
                  </a:prstGeom>
                </pic:spPr>
              </pic:pic>
            </a:graphicData>
          </a:graphic>
        </wp:anchor>
      </w:drawing>
    </w:r>
    <w:r>
      <w:rPr>
        <w:noProof/>
      </w:rPr>
      <w:drawing>
        <wp:anchor distT="0" distB="0" distL="0" distR="0" simplePos="0" relativeHeight="487540736" behindDoc="1" locked="0" layoutInCell="1" allowOverlap="1" wp14:anchorId="530B3114" wp14:editId="6F669BFD">
          <wp:simplePos x="0" y="0"/>
          <wp:positionH relativeFrom="page">
            <wp:posOffset>5214160</wp:posOffset>
          </wp:positionH>
          <wp:positionV relativeFrom="page">
            <wp:posOffset>1196841</wp:posOffset>
          </wp:positionV>
          <wp:extent cx="1614906" cy="14549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614906" cy="145491"/>
                  </a:xfrm>
                  <a:prstGeom prst="rect">
                    <a:avLst/>
                  </a:prstGeom>
                </pic:spPr>
              </pic:pic>
            </a:graphicData>
          </a:graphic>
        </wp:anchor>
      </w:drawing>
    </w:r>
    <w:r>
      <w:rPr>
        <w:noProof/>
      </w:rPr>
      <w:drawing>
        <wp:anchor distT="0" distB="0" distL="0" distR="0" simplePos="0" relativeHeight="487541248" behindDoc="1" locked="0" layoutInCell="1" allowOverlap="1" wp14:anchorId="4E7B1CF0" wp14:editId="0D286208">
          <wp:simplePos x="0" y="0"/>
          <wp:positionH relativeFrom="page">
            <wp:posOffset>1016935</wp:posOffset>
          </wp:positionH>
          <wp:positionV relativeFrom="page">
            <wp:posOffset>1238027</wp:posOffset>
          </wp:positionV>
          <wp:extent cx="1882635" cy="9490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882635" cy="9490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C1E"/>
    <w:rsid w:val="00004BC5"/>
    <w:rsid w:val="00010F5E"/>
    <w:rsid w:val="00024B3A"/>
    <w:rsid w:val="00102F6B"/>
    <w:rsid w:val="00175E32"/>
    <w:rsid w:val="00191B64"/>
    <w:rsid w:val="001D5D18"/>
    <w:rsid w:val="001E1333"/>
    <w:rsid w:val="00250197"/>
    <w:rsid w:val="00275518"/>
    <w:rsid w:val="00297663"/>
    <w:rsid w:val="002B6032"/>
    <w:rsid w:val="002E7B6E"/>
    <w:rsid w:val="00306C39"/>
    <w:rsid w:val="003363D7"/>
    <w:rsid w:val="00344AD7"/>
    <w:rsid w:val="003950D9"/>
    <w:rsid w:val="0044798D"/>
    <w:rsid w:val="004E3D3F"/>
    <w:rsid w:val="00581B87"/>
    <w:rsid w:val="006230D3"/>
    <w:rsid w:val="0066581F"/>
    <w:rsid w:val="0068369E"/>
    <w:rsid w:val="007225DE"/>
    <w:rsid w:val="00736037"/>
    <w:rsid w:val="007736B0"/>
    <w:rsid w:val="00780C93"/>
    <w:rsid w:val="0083359A"/>
    <w:rsid w:val="008B6B94"/>
    <w:rsid w:val="008B6C01"/>
    <w:rsid w:val="009436E3"/>
    <w:rsid w:val="009E69E6"/>
    <w:rsid w:val="00A05906"/>
    <w:rsid w:val="00A90616"/>
    <w:rsid w:val="00AD3266"/>
    <w:rsid w:val="00B42A44"/>
    <w:rsid w:val="00C72600"/>
    <w:rsid w:val="00D357B2"/>
    <w:rsid w:val="00D71665"/>
    <w:rsid w:val="00D74C1E"/>
    <w:rsid w:val="00E466E3"/>
    <w:rsid w:val="00F40D92"/>
    <w:rsid w:val="00F939F5"/>
    <w:rsid w:val="00FB7762"/>
    <w:rsid w:val="00FC644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A49EC"/>
  <w15:docId w15:val="{AB234AB6-CD1F-4621-8F19-05DD2CA1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250197"/>
    <w:pPr>
      <w:tabs>
        <w:tab w:val="center" w:pos="4536"/>
        <w:tab w:val="right" w:pos="9072"/>
      </w:tabs>
    </w:pPr>
  </w:style>
  <w:style w:type="character" w:customStyle="1" w:styleId="KopfzeileZchn">
    <w:name w:val="Kopfzeile Zchn"/>
    <w:basedOn w:val="Absatz-Standardschriftart"/>
    <w:link w:val="Kopfzeile"/>
    <w:uiPriority w:val="99"/>
    <w:rsid w:val="00250197"/>
    <w:rPr>
      <w:rFonts w:ascii="Arial" w:eastAsia="Arial" w:hAnsi="Arial" w:cs="Arial"/>
      <w:lang w:val="fr-FR"/>
    </w:rPr>
  </w:style>
  <w:style w:type="paragraph" w:styleId="Fuzeile">
    <w:name w:val="footer"/>
    <w:basedOn w:val="Standard"/>
    <w:link w:val="FuzeileZchn"/>
    <w:uiPriority w:val="99"/>
    <w:unhideWhenUsed/>
    <w:rsid w:val="00250197"/>
    <w:pPr>
      <w:tabs>
        <w:tab w:val="center" w:pos="4536"/>
        <w:tab w:val="right" w:pos="9072"/>
      </w:tabs>
    </w:pPr>
  </w:style>
  <w:style w:type="character" w:customStyle="1" w:styleId="FuzeileZchn">
    <w:name w:val="Fußzeile Zchn"/>
    <w:basedOn w:val="Absatz-Standardschriftart"/>
    <w:link w:val="Fuzeile"/>
    <w:uiPriority w:val="99"/>
    <w:rsid w:val="00250197"/>
    <w:rPr>
      <w:rFonts w:ascii="Arial" w:eastAsia="Arial" w:hAnsi="Arial" w:cs="Arial"/>
      <w:lang w:val="fr-FR"/>
    </w:rPr>
  </w:style>
  <w:style w:type="character" w:styleId="Hyperlink">
    <w:name w:val="Hyperlink"/>
    <w:basedOn w:val="Absatz-Standardschriftart"/>
    <w:uiPriority w:val="99"/>
    <w:unhideWhenUsed/>
    <w:rsid w:val="00D74C1E"/>
    <w:rPr>
      <w:color w:val="0000FF" w:themeColor="hyperlink"/>
      <w:u w:val="single"/>
    </w:rPr>
  </w:style>
  <w:style w:type="character" w:styleId="NichtaufgelsteErwhnung">
    <w:name w:val="Unresolved Mention"/>
    <w:basedOn w:val="Absatz-Standardschriftart"/>
    <w:uiPriority w:val="99"/>
    <w:semiHidden/>
    <w:unhideWhenUsed/>
    <w:rsid w:val="00D74C1E"/>
    <w:rPr>
      <w:color w:val="605E5C"/>
      <w:shd w:val="clear" w:color="auto" w:fill="E1DFDD"/>
    </w:rPr>
  </w:style>
  <w:style w:type="table" w:styleId="Tabellenraster">
    <w:name w:val="Table Grid"/>
    <w:basedOn w:val="NormaleTabelle"/>
    <w:uiPriority w:val="39"/>
    <w:rsid w:val="00F93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chn">
    <w:name w:val="Textkörper Zchn"/>
    <w:basedOn w:val="Absatz-Standardschriftart"/>
    <w:link w:val="Textkrper"/>
    <w:uiPriority w:val="1"/>
    <w:rsid w:val="00F939F5"/>
    <w:rPr>
      <w:rFonts w:ascii="Arial" w:eastAsia="Arial" w:hAnsi="Arial" w:cs="Arial"/>
      <w:sz w:val="20"/>
      <w:szCs w:val="20"/>
      <w:lang w:val="fr-FR"/>
    </w:rPr>
  </w:style>
  <w:style w:type="character" w:styleId="Platzhaltertext">
    <w:name w:val="Placeholder Text"/>
    <w:basedOn w:val="Absatz-Standardschriftart"/>
    <w:uiPriority w:val="99"/>
    <w:semiHidden/>
    <w:rsid w:val="00AD3266"/>
    <w:rPr>
      <w:color w:val="666666"/>
    </w:rPr>
  </w:style>
  <w:style w:type="character" w:styleId="BesuchterLink">
    <w:name w:val="FollowedHyperlink"/>
    <w:basedOn w:val="Absatz-Standardschriftart"/>
    <w:uiPriority w:val="99"/>
    <w:semiHidden/>
    <w:unhideWhenUsed/>
    <w:rsid w:val="00C726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Documents\Benutzerdefinierte%20Office-Vorlagen\Brief_dt_Gesch&#228;ftsstel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Brief_dt_Geschäftsstelle.dotx</Template>
  <TotalTime>0</TotalTime>
  <Pages>1</Pages>
  <Words>146</Words>
  <Characters>926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lastModifiedBy>Nicole Messner</cp:lastModifiedBy>
  <cp:revision>5</cp:revision>
  <cp:lastPrinted>2026-08-24T07:10:00Z</cp:lastPrinted>
  <dcterms:created xsi:type="dcterms:W3CDTF">2026-08-24T13:34:00Z</dcterms:created>
  <dcterms:modified xsi:type="dcterms:W3CDTF">2026-08-24T15:01:00Z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Adobe InDesign 21.5 (Macintosh)</vt:lpwstr>
  </property>
  <property fmtid="{D5CDD505-2E9C-101B-9397-08002B2CF9AE}" pid="4" name="LastSaved">
    <vt:filetime>2026-08-07T00:00:00Z</vt:filetime>
  </property>
  <property fmtid="{D5CDD505-2E9C-101B-9397-08002B2CF9AE}" pid="5" name="Producer">
    <vt:lpwstr>Adobe PDF Library 18.0</vt:lpwstr>
  </property>
</Properties>
</file>