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1FB3" w14:textId="77777777" w:rsidR="00AD3266" w:rsidRDefault="00AD3266" w:rsidP="00AD3266">
      <w:pPr>
        <w:pStyle w:val="Textkrper"/>
        <w:spacing w:line="312" w:lineRule="auto"/>
        <w:rPr>
          <w:rFonts w:asciiTheme="minorBidi" w:hAnsiTheme="minorBidi" w:cstheme="minorBidi"/>
          <w:lang w:val="de-CH"/>
        </w:rPr>
      </w:pPr>
    </w:p>
    <w:p w14:paraId="3A2A8ED5" w14:textId="77777777" w:rsidR="00FB7762" w:rsidRDefault="00FB7762" w:rsidP="009E69E6">
      <w:pPr>
        <w:pStyle w:val="Textkrper"/>
        <w:spacing w:line="312" w:lineRule="auto"/>
        <w:rPr>
          <w:rFonts w:asciiTheme="minorBidi" w:hAnsiTheme="minorBidi" w:cstheme="minorBidi"/>
          <w:lang w:val="de-CH"/>
        </w:rPr>
      </w:pPr>
    </w:p>
    <w:p w14:paraId="74320D36" w14:textId="77777777" w:rsidR="00344AD7" w:rsidRDefault="00344AD7" w:rsidP="009E69E6">
      <w:pPr>
        <w:pStyle w:val="Textkrper"/>
        <w:spacing w:line="312" w:lineRule="auto"/>
        <w:rPr>
          <w:rFonts w:asciiTheme="minorBidi" w:hAnsiTheme="minorBidi" w:cstheme="minorBidi"/>
          <w:lang w:val="de-CH"/>
        </w:rPr>
      </w:pPr>
    </w:p>
    <w:p w14:paraId="71ACA212" w14:textId="77777777" w:rsidR="00344AD7" w:rsidRDefault="00344AD7" w:rsidP="009E69E6">
      <w:pPr>
        <w:pStyle w:val="Textkrper"/>
        <w:spacing w:line="312" w:lineRule="auto"/>
        <w:rPr>
          <w:rFonts w:asciiTheme="minorBidi" w:hAnsiTheme="minorBidi" w:cstheme="minorBidi"/>
          <w:lang w:val="de-CH"/>
        </w:rPr>
      </w:pPr>
    </w:p>
    <w:p w14:paraId="47671472" w14:textId="77777777" w:rsidR="00AD3266" w:rsidRPr="00250197" w:rsidRDefault="00AD3266" w:rsidP="009E69E6">
      <w:pPr>
        <w:pStyle w:val="Textkrper"/>
        <w:spacing w:line="312" w:lineRule="auto"/>
        <w:rPr>
          <w:rFonts w:asciiTheme="minorBidi" w:hAnsiTheme="minorBidi" w:cstheme="minorBidi"/>
          <w:lang w:val="de-CH"/>
        </w:rPr>
      </w:pPr>
    </w:p>
    <w:p w14:paraId="0DB647E4" w14:textId="77777777" w:rsidR="00FB7762" w:rsidRPr="00250197" w:rsidRDefault="00FB7762" w:rsidP="009E69E6">
      <w:pPr>
        <w:pStyle w:val="Textkrper"/>
        <w:spacing w:line="312" w:lineRule="auto"/>
        <w:rPr>
          <w:rFonts w:asciiTheme="minorBidi" w:hAnsiTheme="minorBidi" w:cstheme="minorBidi"/>
          <w:lang w:val="de-CH"/>
        </w:rPr>
      </w:pPr>
    </w:p>
    <w:p w14:paraId="24F0A662" w14:textId="77777777" w:rsidR="00FB7762" w:rsidRPr="00250197" w:rsidRDefault="00FB7762" w:rsidP="009E69E6">
      <w:pPr>
        <w:pStyle w:val="Textkrper"/>
        <w:spacing w:line="312" w:lineRule="auto"/>
        <w:rPr>
          <w:rFonts w:asciiTheme="minorBidi" w:hAnsiTheme="minorBidi" w:cstheme="minorBidi"/>
          <w:lang w:val="de-CH"/>
        </w:rPr>
      </w:pPr>
    </w:p>
    <w:p w14:paraId="3B2C19FD" w14:textId="770D4E46" w:rsidR="00FB7762" w:rsidRPr="009E69E6" w:rsidRDefault="009E69E6">
      <w:pPr>
        <w:tabs>
          <w:tab w:val="left" w:pos="1162"/>
        </w:tabs>
        <w:ind w:left="28"/>
        <w:rPr>
          <w:bCs/>
          <w:sz w:val="20"/>
          <w:lang w:val="de-CH"/>
        </w:rPr>
      </w:pPr>
      <w:r w:rsidRPr="009E69E6">
        <w:rPr>
          <w:bCs/>
          <w:color w:val="231F20"/>
          <w:spacing w:val="-4"/>
          <w:sz w:val="20"/>
          <w:lang w:val="de-CH"/>
        </w:rPr>
        <w:t xml:space="preserve">Bern, im </w:t>
      </w:r>
      <w:r w:rsidR="00024B3A" w:rsidRPr="009E69E6">
        <w:rPr>
          <w:bCs/>
          <w:color w:val="231F20"/>
          <w:spacing w:val="-2"/>
          <w:sz w:val="20"/>
          <w:lang w:val="de-CH"/>
        </w:rPr>
        <w:t>September 2026</w:t>
      </w:r>
    </w:p>
    <w:p w14:paraId="25EDC8DE" w14:textId="77777777" w:rsidR="00FB7762" w:rsidRPr="00250197" w:rsidRDefault="00FB7762">
      <w:pPr>
        <w:pStyle w:val="Textkrper"/>
        <w:spacing w:before="74"/>
        <w:rPr>
          <w:lang w:val="de-CH"/>
        </w:rPr>
      </w:pPr>
    </w:p>
    <w:p w14:paraId="5C22BB5C" w14:textId="77777777" w:rsidR="006230D3" w:rsidRPr="006230D3" w:rsidRDefault="006230D3" w:rsidP="006230D3">
      <w:pPr>
        <w:pStyle w:val="Textkrper"/>
        <w:rPr>
          <w:b/>
          <w:bCs/>
          <w:color w:val="231F20"/>
          <w:spacing w:val="-2"/>
          <w:lang w:val="de-CH"/>
        </w:rPr>
      </w:pPr>
      <w:r w:rsidRPr="006230D3">
        <w:rPr>
          <w:b/>
          <w:bCs/>
          <w:color w:val="231F20"/>
          <w:spacing w:val="-2"/>
          <w:lang w:val="de-CH"/>
        </w:rPr>
        <w:t xml:space="preserve">Psychomotorik bewegt – in vielen Bereichen </w:t>
      </w:r>
    </w:p>
    <w:p w14:paraId="5B89CACD" w14:textId="77777777" w:rsidR="00FB7762" w:rsidRPr="00250197" w:rsidRDefault="00FB7762">
      <w:pPr>
        <w:pStyle w:val="Textkrper"/>
        <w:rPr>
          <w:lang w:val="de-CH"/>
        </w:rPr>
      </w:pPr>
    </w:p>
    <w:p w14:paraId="439273B3" w14:textId="77777777" w:rsidR="00A90616" w:rsidRDefault="00A90616" w:rsidP="006230D3">
      <w:pPr>
        <w:pStyle w:val="Textkrper"/>
        <w:ind w:left="28"/>
        <w:rPr>
          <w:color w:val="231F20"/>
          <w:lang w:val="de-CH"/>
        </w:rPr>
      </w:pPr>
    </w:p>
    <w:p w14:paraId="092F73AE" w14:textId="2641C0E9" w:rsidR="006230D3" w:rsidRDefault="006230D3" w:rsidP="006230D3">
      <w:pPr>
        <w:pStyle w:val="Textkrper"/>
        <w:ind w:left="28"/>
        <w:rPr>
          <w:color w:val="231F20"/>
          <w:lang w:val="de-CH"/>
        </w:rPr>
      </w:pPr>
      <w:r w:rsidRPr="006230D3">
        <w:rPr>
          <w:color w:val="231F20"/>
          <w:lang w:val="de-CH"/>
        </w:rPr>
        <w:t>Sehr geehrte Damen und Herren</w:t>
      </w:r>
    </w:p>
    <w:p w14:paraId="55248BDE" w14:textId="77777777" w:rsidR="006230D3" w:rsidRPr="006230D3" w:rsidRDefault="006230D3" w:rsidP="006230D3">
      <w:pPr>
        <w:pStyle w:val="Textkrper"/>
        <w:ind w:left="28"/>
        <w:rPr>
          <w:color w:val="231F20"/>
          <w:lang w:val="de-CH"/>
        </w:rPr>
      </w:pPr>
    </w:p>
    <w:p w14:paraId="25FFB7A3" w14:textId="77777777" w:rsidR="0066581F" w:rsidRPr="0066581F" w:rsidRDefault="0066581F" w:rsidP="0066581F">
      <w:pPr>
        <w:pStyle w:val="Textkrper"/>
        <w:spacing w:before="60" w:line="312" w:lineRule="auto"/>
        <w:ind w:left="28"/>
        <w:rPr>
          <w:color w:val="231F20"/>
          <w:lang w:val="de-CH"/>
        </w:rPr>
      </w:pPr>
      <w:r w:rsidRPr="0066581F">
        <w:rPr>
          <w:color w:val="231F20"/>
          <w:lang w:val="de-CH"/>
        </w:rPr>
        <w:t>Anlässlich des Europäischen Tages der Psychomotorik veröffentlicht Psychomotorik Schweiz das neue Grundlagenpapier «Terminologie und Indikationsbereiche der Psychomotoriktherapie».</w:t>
      </w:r>
    </w:p>
    <w:p w14:paraId="1579FE71" w14:textId="6B9318BF" w:rsidR="006230D3" w:rsidRDefault="0066581F" w:rsidP="0066581F">
      <w:pPr>
        <w:pStyle w:val="Textkrper"/>
        <w:spacing w:before="60" w:line="312" w:lineRule="auto"/>
        <w:ind w:left="28"/>
        <w:rPr>
          <w:color w:val="231F20"/>
          <w:lang w:val="de-CH"/>
        </w:rPr>
      </w:pPr>
      <w:r w:rsidRPr="0066581F">
        <w:rPr>
          <w:color w:val="231F20"/>
          <w:lang w:val="de-CH"/>
        </w:rPr>
        <w:t>Das Grundlagenpapier erklärt, bei welchen Anliegen und in welchen Themenbereichen Psychomotoriktherapie unterstützen kann, und wie Fachpersonen bei der Abklärung vorgehen. Es hilft, die Aufgaben und Möglichkeiten der Psychomotoriktherapie besser zu verstehen und die Kommunikation zwischen Klient:innen, Eltern und Fachpersonen zu verbessern.</w:t>
      </w:r>
      <w:r w:rsidR="006230D3" w:rsidRPr="006230D3">
        <w:rPr>
          <w:color w:val="231F20"/>
          <w:lang w:val="de-CH"/>
        </w:rPr>
        <w:t>.</w:t>
      </w:r>
    </w:p>
    <w:tbl>
      <w:tblPr>
        <w:tblStyle w:val="Tabellenraster"/>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5434"/>
      </w:tblGrid>
      <w:tr w:rsidR="00F939F5" w:rsidRPr="009436E3" w14:paraId="350F58C1" w14:textId="77777777" w:rsidTr="00297663">
        <w:trPr>
          <w:trHeight w:val="1512"/>
        </w:trPr>
        <w:tc>
          <w:tcPr>
            <w:tcW w:w="2136" w:type="dxa"/>
          </w:tcPr>
          <w:p w14:paraId="6BA701EB" w14:textId="0C99B7AA" w:rsidR="00F939F5" w:rsidRDefault="009436E3" w:rsidP="002B6032">
            <w:pPr>
              <w:pStyle w:val="Textkrper"/>
              <w:spacing w:before="240" w:after="240" w:line="312" w:lineRule="auto"/>
              <w:rPr>
                <w:color w:val="231F20"/>
                <w:lang w:val="de-CH"/>
              </w:rPr>
            </w:pPr>
            <w:r w:rsidRPr="00F939F5">
              <w:rPr>
                <w:noProof/>
                <w:color w:val="231F20"/>
                <w:lang w:val="de-CH"/>
              </w:rPr>
              <w:drawing>
                <wp:inline distT="0" distB="0" distL="0" distR="0" wp14:anchorId="0027BA38" wp14:editId="0F1FB86F">
                  <wp:extent cx="997676" cy="982980"/>
                  <wp:effectExtent l="0" t="0" r="0" b="7620"/>
                  <wp:docPr id="20436901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90176" name="Grafik 1"/>
                          <pic:cNvPicPr/>
                        </pic:nvPicPr>
                        <pic:blipFill rotWithShape="1">
                          <a:blip r:embed="rId6" cstate="print">
                            <a:extLst>
                              <a:ext uri="{28A0092B-C50C-407E-A947-70E740481C1C}">
                                <a14:useLocalDpi xmlns:a14="http://schemas.microsoft.com/office/drawing/2010/main" val="0"/>
                              </a:ext>
                            </a:extLst>
                          </a:blip>
                          <a:srcRect l="34046" t="35043" r="33226" b="32711"/>
                          <a:stretch>
                            <a:fillRect/>
                          </a:stretch>
                        </pic:blipFill>
                        <pic:spPr bwMode="auto">
                          <a:xfrm>
                            <a:off x="0" y="0"/>
                            <a:ext cx="1008154" cy="993304"/>
                          </a:xfrm>
                          <a:prstGeom prst="rect">
                            <a:avLst/>
                          </a:prstGeom>
                          <a:ln>
                            <a:noFill/>
                          </a:ln>
                          <a:extLst>
                            <a:ext uri="{53640926-AAD7-44D8-BBD7-CCE9431645EC}">
                              <a14:shadowObscured xmlns:a14="http://schemas.microsoft.com/office/drawing/2010/main"/>
                            </a:ext>
                          </a:extLst>
                        </pic:spPr>
                      </pic:pic>
                    </a:graphicData>
                  </a:graphic>
                </wp:inline>
              </w:drawing>
            </w:r>
          </w:p>
        </w:tc>
        <w:tc>
          <w:tcPr>
            <w:tcW w:w="5434" w:type="dxa"/>
          </w:tcPr>
          <w:p w14:paraId="7BA9BD1B" w14:textId="77777777" w:rsidR="002B6032" w:rsidRDefault="002B6032" w:rsidP="002B6032">
            <w:pPr>
              <w:pStyle w:val="Textkrper"/>
              <w:spacing w:line="312" w:lineRule="auto"/>
              <w:rPr>
                <w:color w:val="231F20"/>
                <w:lang w:val="de-CH"/>
              </w:rPr>
            </w:pPr>
          </w:p>
          <w:p w14:paraId="22291C0C" w14:textId="46E288DF" w:rsidR="00297663" w:rsidRDefault="00297663" w:rsidP="002B6032">
            <w:pPr>
              <w:pStyle w:val="Textkrper"/>
              <w:spacing w:line="360" w:lineRule="auto"/>
              <w:rPr>
                <w:color w:val="231F20"/>
                <w:lang w:val="de-CH"/>
              </w:rPr>
            </w:pPr>
            <w:r w:rsidRPr="009E2DB2">
              <w:rPr>
                <w:color w:val="231F20"/>
                <w:lang w:val="de-CH"/>
              </w:rPr>
              <w:t xml:space="preserve">Das Grundlagenpapier «Terminologie und Indikationsbereiche der Psychomotoriktherapie» </w:t>
            </w:r>
          </w:p>
          <w:p w14:paraId="14212510" w14:textId="743B4DEB" w:rsidR="00297663" w:rsidRDefault="00297663" w:rsidP="002B6032">
            <w:pPr>
              <w:pStyle w:val="Textkrper"/>
              <w:spacing w:line="360" w:lineRule="auto"/>
              <w:rPr>
                <w:color w:val="231F20"/>
                <w:lang w:val="de-CH"/>
              </w:rPr>
            </w:pPr>
            <w:r w:rsidRPr="009E2DB2">
              <w:rPr>
                <w:color w:val="231F20"/>
                <w:lang w:val="de-CH"/>
              </w:rPr>
              <w:t>ist online verfügbar</w:t>
            </w:r>
            <w:r>
              <w:rPr>
                <w:color w:val="231F20"/>
                <w:lang w:val="de-CH"/>
              </w:rPr>
              <w:t>.</w:t>
            </w:r>
          </w:p>
          <w:p w14:paraId="01019720" w14:textId="2D21FF49" w:rsidR="00F939F5" w:rsidRDefault="00297663" w:rsidP="002B6032">
            <w:pPr>
              <w:pStyle w:val="Textkrper"/>
              <w:spacing w:line="312" w:lineRule="auto"/>
              <w:rPr>
                <w:color w:val="231F20"/>
                <w:lang w:val="de-CH"/>
              </w:rPr>
            </w:pPr>
            <w:r w:rsidRPr="009E2DB2">
              <w:rPr>
                <w:color w:val="231F20"/>
                <w:lang w:val="de-CH"/>
              </w:rPr>
              <w:t>Den QR-Code scannen u</w:t>
            </w:r>
            <w:r>
              <w:rPr>
                <w:color w:val="231F20"/>
                <w:lang w:val="de-CH"/>
              </w:rPr>
              <w:t xml:space="preserve">nd mehr erfahren. </w:t>
            </w:r>
          </w:p>
        </w:tc>
      </w:tr>
    </w:tbl>
    <w:p w14:paraId="265AC11F" w14:textId="47D43D42" w:rsidR="00297663" w:rsidRDefault="00297663" w:rsidP="00297663">
      <w:pPr>
        <w:pStyle w:val="Textkrper"/>
        <w:spacing w:before="60" w:line="312" w:lineRule="auto"/>
        <w:rPr>
          <w:color w:val="231F20"/>
          <w:lang w:val="de-CH"/>
        </w:rPr>
      </w:pPr>
      <w:r>
        <w:rPr>
          <w:color w:val="231F20"/>
          <w:lang w:val="de-CH"/>
        </w:rPr>
        <w:t xml:space="preserve">Mit dem beiliegenden </w:t>
      </w:r>
      <w:r w:rsidRPr="006230D3">
        <w:rPr>
          <w:color w:val="231F20"/>
          <w:lang w:val="de-CH"/>
        </w:rPr>
        <w:t xml:space="preserve">Schnippschnapp </w:t>
      </w:r>
      <w:r>
        <w:rPr>
          <w:color w:val="231F20"/>
          <w:lang w:val="de-CH"/>
        </w:rPr>
        <w:t xml:space="preserve">können Sie </w:t>
      </w:r>
      <w:r w:rsidRPr="006230D3">
        <w:rPr>
          <w:color w:val="231F20"/>
          <w:lang w:val="de-CH"/>
        </w:rPr>
        <w:t xml:space="preserve">die verschiedenen Indikationsbereiche der Psychomotoriktherapie </w:t>
      </w:r>
      <w:r w:rsidR="00E466E3">
        <w:rPr>
          <w:color w:val="231F20"/>
          <w:lang w:val="de-CH"/>
        </w:rPr>
        <w:t>erkunden</w:t>
      </w:r>
      <w:r w:rsidRPr="006230D3">
        <w:rPr>
          <w:color w:val="231F20"/>
          <w:lang w:val="de-CH"/>
        </w:rPr>
        <w:t>.</w:t>
      </w:r>
    </w:p>
    <w:p w14:paraId="2DE7A823" w14:textId="1E25AC96" w:rsidR="006230D3" w:rsidRPr="006230D3" w:rsidRDefault="006230D3" w:rsidP="00F939F5">
      <w:pPr>
        <w:pStyle w:val="Textkrper"/>
        <w:spacing w:before="60" w:line="312" w:lineRule="auto"/>
        <w:ind w:left="28"/>
        <w:rPr>
          <w:color w:val="231F20"/>
          <w:lang w:val="de-CH"/>
        </w:rPr>
      </w:pPr>
      <w:r w:rsidRPr="006230D3">
        <w:rPr>
          <w:color w:val="231F20"/>
          <w:lang w:val="de-CH"/>
        </w:rPr>
        <w:t>Wir wünschen Ihnen gute Lektüre und spielerisches Entdecken!</w:t>
      </w:r>
    </w:p>
    <w:p w14:paraId="111C6E99" w14:textId="77777777" w:rsidR="00F939F5" w:rsidRDefault="00F939F5" w:rsidP="006230D3">
      <w:pPr>
        <w:pStyle w:val="Textkrper"/>
        <w:spacing w:line="312" w:lineRule="auto"/>
        <w:ind w:left="28"/>
        <w:rPr>
          <w:color w:val="231F20"/>
          <w:lang w:val="de-CH"/>
        </w:rPr>
      </w:pPr>
    </w:p>
    <w:p w14:paraId="3FAE2947" w14:textId="77777777" w:rsidR="00F939F5" w:rsidRDefault="006230D3" w:rsidP="006230D3">
      <w:pPr>
        <w:pStyle w:val="Textkrper"/>
        <w:spacing w:line="312" w:lineRule="auto"/>
        <w:ind w:left="28"/>
        <w:rPr>
          <w:color w:val="231F20"/>
          <w:lang w:val="de-CH"/>
        </w:rPr>
      </w:pPr>
      <w:r w:rsidRPr="006230D3">
        <w:rPr>
          <w:color w:val="231F20"/>
          <w:lang w:val="de-CH"/>
        </w:rPr>
        <w:t xml:space="preserve">Freundliche Grüsse </w:t>
      </w:r>
    </w:p>
    <w:p w14:paraId="12C191D6" w14:textId="77777777" w:rsidR="00F939F5" w:rsidRDefault="00F939F5" w:rsidP="006230D3">
      <w:pPr>
        <w:pStyle w:val="Textkrper"/>
        <w:spacing w:line="312" w:lineRule="auto"/>
        <w:ind w:left="28"/>
        <w:rPr>
          <w:color w:val="231F20"/>
          <w:lang w:val="de-CH"/>
        </w:rPr>
      </w:pPr>
    </w:p>
    <w:p w14:paraId="5E7049D3" w14:textId="77777777" w:rsidR="002B6032" w:rsidRDefault="002B6032" w:rsidP="006230D3">
      <w:pPr>
        <w:pStyle w:val="Textkrper"/>
        <w:spacing w:line="312" w:lineRule="auto"/>
        <w:ind w:left="28"/>
        <w:rPr>
          <w:color w:val="231F20"/>
          <w:lang w:val="de-CH"/>
        </w:rPr>
      </w:pPr>
    </w:p>
    <w:p w14:paraId="73FFA9CA" w14:textId="0F1DFC04" w:rsidR="00FB7762" w:rsidRPr="002B6032" w:rsidRDefault="006230D3" w:rsidP="002B6032">
      <w:pPr>
        <w:pStyle w:val="Textkrper"/>
        <w:spacing w:line="312" w:lineRule="auto"/>
        <w:ind w:left="28"/>
        <w:rPr>
          <w:color w:val="231F20"/>
          <w:lang w:val="de-CH"/>
        </w:rPr>
      </w:pPr>
      <w:r w:rsidRPr="006230D3">
        <w:rPr>
          <w:color w:val="231F20"/>
          <w:lang w:val="de-CH"/>
        </w:rPr>
        <w:t>Psychomotorik Schweiz</w:t>
      </w:r>
    </w:p>
    <w:sectPr w:rsidR="00FB7762" w:rsidRPr="002B6032">
      <w:headerReference w:type="default" r:id="rId7"/>
      <w:footerReference w:type="default" r:id="rId8"/>
      <w:type w:val="continuous"/>
      <w:pgSz w:w="11910" w:h="16840"/>
      <w:pgMar w:top="3240" w:right="1700" w:bottom="1440" w:left="1559" w:header="737" w:footer="12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6ACC8" w14:textId="77777777" w:rsidR="003363D7" w:rsidRDefault="003363D7">
      <w:r>
        <w:separator/>
      </w:r>
    </w:p>
  </w:endnote>
  <w:endnote w:type="continuationSeparator" w:id="0">
    <w:p w14:paraId="21CDF6DA" w14:textId="77777777" w:rsidR="003363D7" w:rsidRDefault="0033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56A3" w14:textId="24C11463" w:rsidR="00FB7762" w:rsidRDefault="009E69E6">
    <w:pPr>
      <w:pStyle w:val="Textkrper"/>
      <w:spacing w:line="14" w:lineRule="auto"/>
    </w:pPr>
    <w:r>
      <w:rPr>
        <w:noProof/>
      </w:rPr>
      <mc:AlternateContent>
        <mc:Choice Requires="wps">
          <w:drawing>
            <wp:anchor distT="0" distB="0" distL="0" distR="0" simplePos="0" relativeHeight="487542784" behindDoc="0" locked="0" layoutInCell="1" allowOverlap="1" wp14:anchorId="3E4034FC" wp14:editId="1E37E618">
              <wp:simplePos x="0" y="0"/>
              <wp:positionH relativeFrom="page">
                <wp:posOffset>2400300</wp:posOffset>
              </wp:positionH>
              <wp:positionV relativeFrom="page">
                <wp:posOffset>9776460</wp:posOffset>
              </wp:positionV>
              <wp:extent cx="1276350" cy="35369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353695"/>
                      </a:xfrm>
                      <a:prstGeom prst="rect">
                        <a:avLst/>
                      </a:prstGeom>
                    </wps:spPr>
                    <wps:txbx>
                      <w:txbxContent>
                        <w:p w14:paraId="31EAC3EE" w14:textId="4B8A9506" w:rsidR="00FB7762" w:rsidRPr="00D74C1E" w:rsidRDefault="00000000">
                          <w:pPr>
                            <w:spacing w:before="15"/>
                            <w:ind w:left="20"/>
                            <w:rPr>
                              <w:sz w:val="14"/>
                              <w:lang w:val="de-CH"/>
                            </w:rPr>
                          </w:pPr>
                          <w:r w:rsidRPr="00D74C1E">
                            <w:rPr>
                              <w:color w:val="231F20"/>
                              <w:sz w:val="14"/>
                              <w:lang w:val="de-CH"/>
                            </w:rPr>
                            <w:t>T</w:t>
                          </w:r>
                          <w:r w:rsidR="00D74C1E" w:rsidRPr="00D74C1E">
                            <w:rPr>
                              <w:color w:val="231F20"/>
                              <w:sz w:val="14"/>
                              <w:lang w:val="de-CH"/>
                            </w:rPr>
                            <w:t>el</w:t>
                          </w:r>
                          <w:r w:rsidRPr="00D74C1E">
                            <w:rPr>
                              <w:color w:val="231F20"/>
                              <w:sz w:val="14"/>
                              <w:lang w:val="de-CH"/>
                            </w:rPr>
                            <w:t>.</w:t>
                          </w:r>
                          <w:r w:rsidRPr="00D74C1E">
                            <w:rPr>
                              <w:color w:val="231F20"/>
                              <w:spacing w:val="-6"/>
                              <w:sz w:val="14"/>
                              <w:lang w:val="de-CH"/>
                            </w:rPr>
                            <w:t xml:space="preserve"> </w:t>
                          </w:r>
                          <w:r w:rsidRPr="00D74C1E">
                            <w:rPr>
                              <w:color w:val="231F20"/>
                              <w:sz w:val="14"/>
                              <w:lang w:val="de-CH"/>
                            </w:rPr>
                            <w:t>031</w:t>
                          </w:r>
                          <w:r w:rsidRPr="00D74C1E">
                            <w:rPr>
                              <w:color w:val="231F20"/>
                              <w:spacing w:val="-5"/>
                              <w:sz w:val="14"/>
                              <w:lang w:val="de-CH"/>
                            </w:rPr>
                            <w:t xml:space="preserve"> </w:t>
                          </w:r>
                          <w:r w:rsidRPr="00D74C1E">
                            <w:rPr>
                              <w:color w:val="231F20"/>
                              <w:sz w:val="14"/>
                              <w:lang w:val="de-CH"/>
                            </w:rPr>
                            <w:t>301</w:t>
                          </w:r>
                          <w:r w:rsidRPr="00D74C1E">
                            <w:rPr>
                              <w:color w:val="231F20"/>
                              <w:spacing w:val="-5"/>
                              <w:sz w:val="14"/>
                              <w:lang w:val="de-CH"/>
                            </w:rPr>
                            <w:t xml:space="preserve"> </w:t>
                          </w:r>
                          <w:r w:rsidRPr="00D74C1E">
                            <w:rPr>
                              <w:color w:val="231F20"/>
                              <w:sz w:val="14"/>
                              <w:lang w:val="de-CH"/>
                            </w:rPr>
                            <w:t>39</w:t>
                          </w:r>
                          <w:r w:rsidRPr="00D74C1E">
                            <w:rPr>
                              <w:color w:val="231F20"/>
                              <w:spacing w:val="-5"/>
                              <w:sz w:val="14"/>
                              <w:lang w:val="de-CH"/>
                            </w:rPr>
                            <w:t xml:space="preserve"> 80</w:t>
                          </w:r>
                        </w:p>
                        <w:p w14:paraId="166B3FBB" w14:textId="0DC0104C" w:rsidR="00FB7762" w:rsidRPr="0044798D" w:rsidRDefault="00D74C1E">
                          <w:pPr>
                            <w:spacing w:before="19" w:line="268" w:lineRule="auto"/>
                            <w:ind w:left="20" w:right="18"/>
                            <w:rPr>
                              <w:sz w:val="14"/>
                              <w:lang w:val="de-CH"/>
                            </w:rPr>
                          </w:pPr>
                          <w:hyperlink r:id="rId1" w:history="1">
                            <w:r w:rsidRPr="0044798D">
                              <w:rPr>
                                <w:rStyle w:val="Hyperlink"/>
                                <w:color w:val="auto"/>
                                <w:spacing w:val="-2"/>
                                <w:sz w:val="14"/>
                                <w:u w:val="none"/>
                                <w:lang w:val="de-CH"/>
                              </w:rPr>
                              <w:t>info@psychomotorik-schweiz.ch</w:t>
                            </w:r>
                          </w:hyperlink>
                          <w:r w:rsidRPr="0044798D">
                            <w:rPr>
                              <w:spacing w:val="40"/>
                              <w:sz w:val="14"/>
                              <w:lang w:val="de-CH"/>
                            </w:rPr>
                            <w:t xml:space="preserve"> </w:t>
                          </w:r>
                          <w:hyperlink r:id="rId2" w:history="1">
                            <w:r w:rsidRPr="0044798D">
                              <w:rPr>
                                <w:rStyle w:val="Hyperlink"/>
                                <w:color w:val="auto"/>
                                <w:spacing w:val="-2"/>
                                <w:sz w:val="14"/>
                                <w:u w:val="none"/>
                                <w:lang w:val="de-CH"/>
                              </w:rPr>
                              <w:t>www.psychomotorik-schweiz.ch-suisse.ch</w:t>
                            </w:r>
                          </w:hyperlink>
                        </w:p>
                      </w:txbxContent>
                    </wps:txbx>
                    <wps:bodyPr wrap="square" lIns="0" tIns="0" rIns="0" bIns="0" rtlCol="0">
                      <a:noAutofit/>
                    </wps:bodyPr>
                  </wps:wsp>
                </a:graphicData>
              </a:graphic>
            </wp:anchor>
          </w:drawing>
        </mc:Choice>
        <mc:Fallback>
          <w:pict>
            <v:shapetype w14:anchorId="3E4034FC" id="_x0000_t202" coordsize="21600,21600" o:spt="202" path="m,l,21600r21600,l21600,xe">
              <v:stroke joinstyle="miter"/>
              <v:path gradientshapeok="t" o:connecttype="rect"/>
            </v:shapetype>
            <v:shape id="Textbox 13" o:spid="_x0000_s1027" type="#_x0000_t202" style="position:absolute;margin-left:189pt;margin-top:769.8pt;width:100.5pt;height:27.85pt;z-index:48754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" filled="f" stroked="f">
              <v:textbox inset="0,0,0,0">
                <w:txbxContent>
                  <w:p w14:paraId="31EAC3EE" w14:textId="4B8A9506" w:rsidR="00FB7762" w:rsidRPr="00D74C1E" w:rsidRDefault="00000000">
                    <w:pPr>
                      <w:spacing w:before="15"/>
                      <w:ind w:left="20"/>
                      <w:rPr>
                        <w:sz w:val="14"/>
                        <w:lang w:val="de-CH"/>
                      </w:rPr>
                    </w:pPr>
                    <w:r w:rsidRPr="00D74C1E">
                      <w:rPr>
                        <w:color w:val="231F20"/>
                        <w:sz w:val="14"/>
                        <w:lang w:val="de-CH"/>
                      </w:rPr>
                      <w:t>T</w:t>
                    </w:r>
                    <w:r w:rsidR="00D74C1E" w:rsidRPr="00D74C1E">
                      <w:rPr>
                        <w:color w:val="231F20"/>
                        <w:sz w:val="14"/>
                        <w:lang w:val="de-CH"/>
                      </w:rPr>
                      <w:t>el</w:t>
                    </w:r>
                    <w:r w:rsidRPr="00D74C1E">
                      <w:rPr>
                        <w:color w:val="231F20"/>
                        <w:sz w:val="14"/>
                        <w:lang w:val="de-CH"/>
                      </w:rPr>
                      <w:t>.</w:t>
                    </w:r>
                    <w:r w:rsidRPr="00D74C1E">
                      <w:rPr>
                        <w:color w:val="231F20"/>
                        <w:spacing w:val="-6"/>
                        <w:sz w:val="14"/>
                        <w:lang w:val="de-CH"/>
                      </w:rPr>
                      <w:t xml:space="preserve"> </w:t>
                    </w:r>
                    <w:r w:rsidRPr="00D74C1E">
                      <w:rPr>
                        <w:color w:val="231F20"/>
                        <w:sz w:val="14"/>
                        <w:lang w:val="de-CH"/>
                      </w:rPr>
                      <w:t>031</w:t>
                    </w:r>
                    <w:r w:rsidRPr="00D74C1E">
                      <w:rPr>
                        <w:color w:val="231F20"/>
                        <w:spacing w:val="-5"/>
                        <w:sz w:val="14"/>
                        <w:lang w:val="de-CH"/>
                      </w:rPr>
                      <w:t xml:space="preserve"> </w:t>
                    </w:r>
                    <w:r w:rsidRPr="00D74C1E">
                      <w:rPr>
                        <w:color w:val="231F20"/>
                        <w:sz w:val="14"/>
                        <w:lang w:val="de-CH"/>
                      </w:rPr>
                      <w:t>301</w:t>
                    </w:r>
                    <w:r w:rsidRPr="00D74C1E">
                      <w:rPr>
                        <w:color w:val="231F20"/>
                        <w:spacing w:val="-5"/>
                        <w:sz w:val="14"/>
                        <w:lang w:val="de-CH"/>
                      </w:rPr>
                      <w:t xml:space="preserve"> </w:t>
                    </w:r>
                    <w:r w:rsidRPr="00D74C1E">
                      <w:rPr>
                        <w:color w:val="231F20"/>
                        <w:sz w:val="14"/>
                        <w:lang w:val="de-CH"/>
                      </w:rPr>
                      <w:t>39</w:t>
                    </w:r>
                    <w:r w:rsidRPr="00D74C1E">
                      <w:rPr>
                        <w:color w:val="231F20"/>
                        <w:spacing w:val="-5"/>
                        <w:sz w:val="14"/>
                        <w:lang w:val="de-CH"/>
                      </w:rPr>
                      <w:t xml:space="preserve"> 80</w:t>
                    </w:r>
                  </w:p>
                  <w:p w14:paraId="166B3FBB" w14:textId="0DC0104C" w:rsidR="00FB7762" w:rsidRPr="0044798D" w:rsidRDefault="00D74C1E">
                    <w:pPr>
                      <w:spacing w:before="19" w:line="268" w:lineRule="auto"/>
                      <w:ind w:left="20" w:right="18"/>
                      <w:rPr>
                        <w:sz w:val="14"/>
                        <w:lang w:val="de-CH"/>
                      </w:rPr>
                    </w:pPr>
                    <w:hyperlink r:id="rId3" w:history="1">
                      <w:r w:rsidRPr="0044798D">
                        <w:rPr>
                          <w:rStyle w:val="Hyperlink"/>
                          <w:color w:val="auto"/>
                          <w:spacing w:val="-2"/>
                          <w:sz w:val="14"/>
                          <w:u w:val="none"/>
                          <w:lang w:val="de-CH"/>
                        </w:rPr>
                        <w:t>info@psychomotorik-schweiz.ch</w:t>
                      </w:r>
                    </w:hyperlink>
                    <w:r w:rsidRPr="0044798D">
                      <w:rPr>
                        <w:spacing w:val="40"/>
                        <w:sz w:val="14"/>
                        <w:lang w:val="de-CH"/>
                      </w:rPr>
                      <w:t xml:space="preserve"> </w:t>
                    </w:r>
                    <w:hyperlink r:id="rId4" w:history="1">
                      <w:r w:rsidRPr="0044798D">
                        <w:rPr>
                          <w:rStyle w:val="Hyperlink"/>
                          <w:color w:val="auto"/>
                          <w:spacing w:val="-2"/>
                          <w:sz w:val="14"/>
                          <w:u w:val="none"/>
                          <w:lang w:val="de-CH"/>
                        </w:rPr>
                        <w:t>www.psychomotorik-schweiz.ch-suisse.ch</w:t>
                      </w:r>
                    </w:hyperlink>
                  </w:p>
                </w:txbxContent>
              </v:textbox>
              <w10:wrap anchorx="page" anchory="page"/>
            </v:shape>
          </w:pict>
        </mc:Fallback>
      </mc:AlternateContent>
    </w:r>
    <w:r w:rsidR="0044798D">
      <w:rPr>
        <w:noProof/>
      </w:rPr>
      <mc:AlternateContent>
        <mc:Choice Requires="wps">
          <w:drawing>
            <wp:anchor distT="0" distB="0" distL="0" distR="0" simplePos="0" relativeHeight="487542272" behindDoc="1" locked="0" layoutInCell="1" allowOverlap="1" wp14:anchorId="781897D5" wp14:editId="3588BA2F">
              <wp:simplePos x="0" y="0"/>
              <wp:positionH relativeFrom="page">
                <wp:posOffset>998220</wp:posOffset>
              </wp:positionH>
              <wp:positionV relativeFrom="page">
                <wp:posOffset>9761220</wp:posOffset>
              </wp:positionV>
              <wp:extent cx="1013460" cy="35369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3460" cy="353695"/>
                      </a:xfrm>
                      <a:prstGeom prst="rect">
                        <a:avLst/>
                      </a:prstGeom>
                    </wps:spPr>
                    <wps:txbx>
                      <w:txbxContent>
                        <w:p w14:paraId="6EA93EE4" w14:textId="77777777" w:rsidR="00D74C1E" w:rsidRDefault="00D74C1E">
                          <w:pPr>
                            <w:spacing w:before="15" w:line="268" w:lineRule="auto"/>
                            <w:ind w:left="20" w:right="9"/>
                            <w:rPr>
                              <w:color w:val="231F20"/>
                              <w:sz w:val="14"/>
                            </w:rPr>
                          </w:pPr>
                          <w:r>
                            <w:rPr>
                              <w:color w:val="231F20"/>
                              <w:sz w:val="14"/>
                            </w:rPr>
                            <w:t>Psychomotorik Schweiz</w:t>
                          </w:r>
                        </w:p>
                        <w:p w14:paraId="7865CBDC" w14:textId="07C6EE54" w:rsidR="00FB7762" w:rsidRDefault="00000000">
                          <w:pPr>
                            <w:spacing w:before="15" w:line="268" w:lineRule="auto"/>
                            <w:ind w:left="20" w:right="9"/>
                            <w:rPr>
                              <w:sz w:val="14"/>
                            </w:rPr>
                          </w:pPr>
                          <w:r>
                            <w:rPr>
                              <w:color w:val="231F20"/>
                              <w:sz w:val="14"/>
                            </w:rPr>
                            <w:t>Genfergasse</w:t>
                          </w:r>
                          <w:r>
                            <w:rPr>
                              <w:color w:val="231F20"/>
                              <w:spacing w:val="-2"/>
                              <w:sz w:val="14"/>
                            </w:rPr>
                            <w:t xml:space="preserve"> </w:t>
                          </w:r>
                          <w:r>
                            <w:rPr>
                              <w:color w:val="231F20"/>
                              <w:sz w:val="14"/>
                            </w:rPr>
                            <w:t>10</w:t>
                          </w:r>
                        </w:p>
                        <w:p w14:paraId="744ABBD8" w14:textId="5CAFF60A" w:rsidR="00FB7762" w:rsidRDefault="00000000">
                          <w:pPr>
                            <w:spacing w:line="160" w:lineRule="exact"/>
                            <w:ind w:left="20"/>
                            <w:rPr>
                              <w:sz w:val="14"/>
                            </w:rPr>
                          </w:pPr>
                          <w:r>
                            <w:rPr>
                              <w:color w:val="231F20"/>
                              <w:spacing w:val="-2"/>
                              <w:sz w:val="14"/>
                            </w:rPr>
                            <w:t>3011</w:t>
                          </w:r>
                          <w:r>
                            <w:rPr>
                              <w:color w:val="231F20"/>
                              <w:spacing w:val="-5"/>
                              <w:sz w:val="14"/>
                            </w:rPr>
                            <w:t xml:space="preserve"> </w:t>
                          </w:r>
                          <w:r>
                            <w:rPr>
                              <w:color w:val="231F20"/>
                              <w:spacing w:val="-4"/>
                              <w:sz w:val="14"/>
                            </w:rPr>
                            <w:t>Bern</w:t>
                          </w:r>
                        </w:p>
                      </w:txbxContent>
                    </wps:txbx>
                    <wps:bodyPr wrap="square" lIns="0" tIns="0" rIns="0" bIns="0" rtlCol="0">
                      <a:noAutofit/>
                    </wps:bodyPr>
                  </wps:wsp>
                </a:graphicData>
              </a:graphic>
              <wp14:sizeRelH relativeFrom="margin">
                <wp14:pctWidth>0</wp14:pctWidth>
              </wp14:sizeRelH>
            </wp:anchor>
          </w:drawing>
        </mc:Choice>
        <mc:Fallback>
          <w:pict>
            <v:shape w14:anchorId="781897D5" id="Textbox 12" o:spid="_x0000_s1029" type="#_x0000_t202" style="position:absolute;margin-left:78.6pt;margin-top:768.6pt;width:79.8pt;height:27.85pt;z-index:-157742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" filled="f" stroked="f">
              <v:textbox inset="0,0,0,0">
                <w:txbxContent>
                  <w:p w14:paraId="6EA93EE4" w14:textId="77777777" w:rsidR="00D74C1E" w:rsidRDefault="00D74C1E">
                    <w:pPr>
                      <w:spacing w:before="15" w:line="268" w:lineRule="auto"/>
                      <w:ind w:left="20" w:right="9"/>
                      <w:rPr>
                        <w:color w:val="231F20"/>
                        <w:sz w:val="14"/>
                      </w:rPr>
                    </w:pPr>
                    <w:r>
                      <w:rPr>
                        <w:color w:val="231F20"/>
                        <w:sz w:val="14"/>
                      </w:rPr>
                      <w:t>Psychomotorik Schweiz</w:t>
                    </w:r>
                  </w:p>
                  <w:p w14:paraId="7865CBDC" w14:textId="07C6EE54" w:rsidR="00FB7762" w:rsidRDefault="00000000">
                    <w:pPr>
                      <w:spacing w:before="15" w:line="268" w:lineRule="auto"/>
                      <w:ind w:left="20" w:right="9"/>
                      <w:rPr>
                        <w:sz w:val="14"/>
                      </w:rPr>
                    </w:pPr>
                    <w:r>
                      <w:rPr>
                        <w:color w:val="231F20"/>
                        <w:sz w:val="14"/>
                      </w:rPr>
                      <w:t>Genfergasse</w:t>
                    </w:r>
                    <w:r>
                      <w:rPr>
                        <w:color w:val="231F20"/>
                        <w:spacing w:val="-2"/>
                        <w:sz w:val="14"/>
                      </w:rPr>
                      <w:t xml:space="preserve"> </w:t>
                    </w:r>
                    <w:r>
                      <w:rPr>
                        <w:color w:val="231F20"/>
                        <w:sz w:val="14"/>
                      </w:rPr>
                      <w:t>10</w:t>
                    </w:r>
                  </w:p>
                  <w:p w14:paraId="744ABBD8" w14:textId="5CAFF60A" w:rsidR="00FB7762" w:rsidRDefault="00000000">
                    <w:pPr>
                      <w:spacing w:line="160" w:lineRule="exact"/>
                      <w:ind w:left="20"/>
                      <w:rPr>
                        <w:sz w:val="14"/>
                      </w:rPr>
                    </w:pPr>
                    <w:r>
                      <w:rPr>
                        <w:color w:val="231F20"/>
                        <w:spacing w:val="-2"/>
                        <w:sz w:val="14"/>
                      </w:rPr>
                      <w:t>3011</w:t>
                    </w:r>
                    <w:r>
                      <w:rPr>
                        <w:color w:val="231F20"/>
                        <w:spacing w:val="-5"/>
                        <w:sz w:val="14"/>
                      </w:rPr>
                      <w:t xml:space="preserve"> </w:t>
                    </w:r>
                    <w:r>
                      <w:rPr>
                        <w:color w:val="231F20"/>
                        <w:spacing w:val="-4"/>
                        <w:sz w:val="14"/>
                      </w:rPr>
                      <w:t>Bern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D2906" w14:textId="77777777" w:rsidR="003363D7" w:rsidRDefault="003363D7">
      <w:r>
        <w:separator/>
      </w:r>
    </w:p>
  </w:footnote>
  <w:footnote w:type="continuationSeparator" w:id="0">
    <w:p w14:paraId="538F4162" w14:textId="77777777" w:rsidR="003363D7" w:rsidRDefault="00336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6A68" w14:textId="7891A381" w:rsidR="00FB7762" w:rsidRDefault="00004BC5">
    <w:pPr>
      <w:pStyle w:val="Textkrper"/>
      <w:spacing w:line="14" w:lineRule="auto"/>
    </w:pPr>
    <w:r>
      <w:rPr>
        <w:noProof/>
      </w:rPr>
      <mc:AlternateContent>
        <mc:Choice Requires="wps">
          <w:drawing>
            <wp:anchor distT="0" distB="0" distL="0" distR="0" simplePos="0" relativeHeight="487541760" behindDoc="1" locked="0" layoutInCell="1" allowOverlap="1" wp14:anchorId="23F926A0" wp14:editId="22B1624C">
              <wp:simplePos x="0" y="0"/>
              <wp:positionH relativeFrom="page">
                <wp:posOffset>998220</wp:posOffset>
              </wp:positionH>
              <wp:positionV relativeFrom="page">
                <wp:posOffset>1912620</wp:posOffset>
              </wp:positionV>
              <wp:extent cx="2351405" cy="1555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1405" cy="155575"/>
                      </a:xfrm>
                      <a:prstGeom prst="rect">
                        <a:avLst/>
                      </a:prstGeom>
                    </wps:spPr>
                    <wps:txbx>
                      <w:txbxContent>
                        <w:p w14:paraId="12307845" w14:textId="0A74C3FF" w:rsidR="00FB7762" w:rsidRPr="00250197" w:rsidRDefault="00344AD7">
                          <w:pPr>
                            <w:spacing w:before="15"/>
                            <w:ind w:left="20"/>
                            <w:rPr>
                              <w:sz w:val="14"/>
                              <w:lang w:val="de-CH"/>
                            </w:rPr>
                          </w:pPr>
                          <w:r>
                            <w:rPr>
                              <w:color w:val="231F20"/>
                              <w:sz w:val="14"/>
                              <w:lang w:val="de-CH"/>
                            </w:rPr>
                            <w:t xml:space="preserve">Psychomotorik Schweiz, </w:t>
                          </w:r>
                          <w:r w:rsidR="00250197">
                            <w:rPr>
                              <w:color w:val="231F20"/>
                              <w:sz w:val="14"/>
                              <w:lang w:val="de-CH"/>
                            </w:rPr>
                            <w:t>Genfergasse 10, 3011 Bern</w:t>
                          </w:r>
                        </w:p>
                      </w:txbxContent>
                    </wps:txbx>
                    <wps:bodyPr wrap="square" lIns="0" tIns="0" rIns="0" bIns="0" rtlCol="0">
                      <a:noAutofit/>
                    </wps:bodyPr>
                  </wps:wsp>
                </a:graphicData>
              </a:graphic>
              <wp14:sizeRelV relativeFrom="margin">
                <wp14:pctHeight>0</wp14:pctHeight>
              </wp14:sizeRelV>
            </wp:anchor>
          </w:drawing>
        </mc:Choice>
        <mc:Fallback>
          <w:pict>
            <v:shapetype w14:anchorId="23F926A0" id="_x0000_t202" coordsize="21600,21600" o:spt="202" path="m,l,21600r21600,l21600,xe">
              <v:stroke joinstyle="miter"/>
              <v:path gradientshapeok="t" o:connecttype="rect"/>
            </v:shapetype>
            <v:shape id="Textbox 11" o:spid="_x0000_s1026" type="#_x0000_t202" style="position:absolute;margin-left:78.6pt;margin-top:150.6pt;width:185.15pt;height:12.25pt;z-index:-157747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" filled="f" stroked="f">
              <v:textbox inset="0,0,0,0">
                <w:txbxContent>
                  <w:p w14:paraId="12307845" w14:textId="0A74C3FF" w:rsidR="00FB7762" w:rsidRPr="00250197" w:rsidRDefault="00344AD7">
                    <w:pPr>
                      <w:spacing w:before="15"/>
                      <w:ind w:left="20"/>
                      <w:rPr>
                        <w:sz w:val="14"/>
                        <w:lang w:val="de-CH"/>
                      </w:rPr>
                    </w:pPr>
                    <w:r>
                      <w:rPr>
                        <w:color w:val="231F20"/>
                        <w:sz w:val="14"/>
                        <w:lang w:val="de-CH"/>
                      </w:rPr>
                      <w:t xml:space="preserve">Psychomotorik Schweiz, </w:t>
                    </w:r>
                    <w:r w:rsidR="00250197">
                      <w:rPr>
                        <w:color w:val="231F20"/>
                        <w:sz w:val="14"/>
                        <w:lang w:val="de-CH"/>
                      </w:rPr>
                      <w:t>Genfergasse 10, 3011 Bern</w:t>
                    </w:r>
                  </w:p>
                </w:txbxContent>
              </v:textbox>
              <w10:wrap anchorx="page" anchory="page"/>
            </v:shape>
          </w:pict>
        </mc:Fallback>
      </mc:AlternateContent>
    </w:r>
    <w:r>
      <w:rPr>
        <w:noProof/>
      </w:rPr>
      <mc:AlternateContent>
        <mc:Choice Requires="wpg">
          <w:drawing>
            <wp:anchor distT="0" distB="0" distL="0" distR="0" simplePos="0" relativeHeight="487538688" behindDoc="1" locked="0" layoutInCell="1" allowOverlap="1" wp14:anchorId="684E9263" wp14:editId="2952C9B1">
              <wp:simplePos x="0" y="0"/>
              <wp:positionH relativeFrom="page">
                <wp:posOffset>4887021</wp:posOffset>
              </wp:positionH>
              <wp:positionV relativeFrom="page">
                <wp:posOffset>468009</wp:posOffset>
              </wp:positionV>
              <wp:extent cx="2061210" cy="5105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1210" cy="510540"/>
                        <a:chOff x="0" y="0"/>
                        <a:chExt cx="2061210" cy="510540"/>
                      </a:xfrm>
                    </wpg:grpSpPr>
                    <pic:pic xmlns:pic="http://schemas.openxmlformats.org/drawingml/2006/picture">
                      <pic:nvPicPr>
                        <pic:cNvPr id="2" name="Image 2"/>
                        <pic:cNvPicPr/>
                      </pic:nvPicPr>
                      <pic:blipFill>
                        <a:blip r:embed="rId1" cstate="print"/>
                        <a:stretch>
                          <a:fillRect/>
                        </a:stretch>
                      </pic:blipFill>
                      <pic:spPr>
                        <a:xfrm>
                          <a:off x="405331" y="356746"/>
                          <a:ext cx="1655648" cy="153669"/>
                        </a:xfrm>
                        <a:prstGeom prst="rect">
                          <a:avLst/>
                        </a:prstGeom>
                      </pic:spPr>
                    </pic:pic>
                    <wps:wsp>
                      <wps:cNvPr id="3" name="Graphic 3"/>
                      <wps:cNvSpPr/>
                      <wps:spPr>
                        <a:xfrm>
                          <a:off x="0" y="118671"/>
                          <a:ext cx="210185" cy="391160"/>
                        </a:xfrm>
                        <a:custGeom>
                          <a:avLst/>
                          <a:gdLst/>
                          <a:ahLst/>
                          <a:cxnLst/>
                          <a:rect l="l" t="t" r="r" b="b"/>
                          <a:pathLst>
                            <a:path w="210185" h="391160">
                              <a:moveTo>
                                <a:pt x="125920" y="0"/>
                              </a:moveTo>
                              <a:lnTo>
                                <a:pt x="84378" y="24074"/>
                              </a:lnTo>
                              <a:lnTo>
                                <a:pt x="49594" y="56721"/>
                              </a:lnTo>
                              <a:lnTo>
                                <a:pt x="22989" y="96524"/>
                              </a:lnTo>
                              <a:lnTo>
                                <a:pt x="5984" y="142068"/>
                              </a:lnTo>
                              <a:lnTo>
                                <a:pt x="0" y="191935"/>
                              </a:lnTo>
                              <a:lnTo>
                                <a:pt x="6034" y="242021"/>
                              </a:lnTo>
                              <a:lnTo>
                                <a:pt x="23179" y="287736"/>
                              </a:lnTo>
                              <a:lnTo>
                                <a:pt x="49997" y="327645"/>
                              </a:lnTo>
                              <a:lnTo>
                                <a:pt x="85049" y="360312"/>
                              </a:lnTo>
                              <a:lnTo>
                                <a:pt x="126898" y="384302"/>
                              </a:lnTo>
                              <a:lnTo>
                                <a:pt x="153060" y="390702"/>
                              </a:lnTo>
                              <a:lnTo>
                                <a:pt x="175149" y="386244"/>
                              </a:lnTo>
                              <a:lnTo>
                                <a:pt x="193186" y="374086"/>
                              </a:lnTo>
                              <a:lnTo>
                                <a:pt x="205345" y="356053"/>
                              </a:lnTo>
                              <a:lnTo>
                                <a:pt x="209804" y="333971"/>
                              </a:lnTo>
                              <a:lnTo>
                                <a:pt x="207004" y="316329"/>
                              </a:lnTo>
                              <a:lnTo>
                                <a:pt x="199201" y="300950"/>
                              </a:lnTo>
                              <a:lnTo>
                                <a:pt x="187285" y="288721"/>
                              </a:lnTo>
                              <a:lnTo>
                                <a:pt x="172148" y="280530"/>
                              </a:lnTo>
                              <a:lnTo>
                                <a:pt x="130284" y="255652"/>
                              </a:lnTo>
                              <a:lnTo>
                                <a:pt x="97472" y="220037"/>
                              </a:lnTo>
                              <a:lnTo>
                                <a:pt x="76061" y="176035"/>
                              </a:lnTo>
                              <a:lnTo>
                                <a:pt x="68402" y="125996"/>
                              </a:lnTo>
                              <a:lnTo>
                                <a:pt x="72435" y="89427"/>
                              </a:lnTo>
                              <a:lnTo>
                                <a:pt x="83950" y="55649"/>
                              </a:lnTo>
                              <a:lnTo>
                                <a:pt x="102070" y="25546"/>
                              </a:lnTo>
                              <a:lnTo>
                                <a:pt x="125920" y="0"/>
                              </a:lnTo>
                              <a:close/>
                            </a:path>
                          </a:pathLst>
                        </a:custGeom>
                        <a:solidFill>
                          <a:srgbClr val="A2988A"/>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2" cstate="print"/>
                        <a:stretch>
                          <a:fillRect/>
                        </a:stretch>
                      </pic:blipFill>
                      <pic:spPr>
                        <a:xfrm>
                          <a:off x="228127" y="0"/>
                          <a:ext cx="201904" cy="232028"/>
                        </a:xfrm>
                        <a:prstGeom prst="rect">
                          <a:avLst/>
                        </a:prstGeom>
                      </pic:spPr>
                    </pic:pic>
                    <wps:wsp>
                      <wps:cNvPr id="5" name="Graphic 5"/>
                      <wps:cNvSpPr/>
                      <wps:spPr>
                        <a:xfrm>
                          <a:off x="97472" y="106777"/>
                          <a:ext cx="276225" cy="276225"/>
                        </a:xfrm>
                        <a:custGeom>
                          <a:avLst/>
                          <a:gdLst/>
                          <a:ahLst/>
                          <a:cxnLst/>
                          <a:rect l="l" t="t" r="r" b="b"/>
                          <a:pathLst>
                            <a:path w="276225" h="276225">
                              <a:moveTo>
                                <a:pt x="137883" y="0"/>
                              </a:moveTo>
                              <a:lnTo>
                                <a:pt x="94351" y="7041"/>
                              </a:lnTo>
                              <a:lnTo>
                                <a:pt x="56507" y="26641"/>
                              </a:lnTo>
                              <a:lnTo>
                                <a:pt x="26640" y="56509"/>
                              </a:lnTo>
                              <a:lnTo>
                                <a:pt x="7041" y="94357"/>
                              </a:lnTo>
                              <a:lnTo>
                                <a:pt x="0" y="137896"/>
                              </a:lnTo>
                              <a:lnTo>
                                <a:pt x="7041" y="181440"/>
                              </a:lnTo>
                              <a:lnTo>
                                <a:pt x="26640" y="219288"/>
                              </a:lnTo>
                              <a:lnTo>
                                <a:pt x="56507" y="249155"/>
                              </a:lnTo>
                              <a:lnTo>
                                <a:pt x="94351" y="268752"/>
                              </a:lnTo>
                              <a:lnTo>
                                <a:pt x="137883" y="275793"/>
                              </a:lnTo>
                              <a:lnTo>
                                <a:pt x="181433" y="268752"/>
                              </a:lnTo>
                              <a:lnTo>
                                <a:pt x="219286" y="249155"/>
                              </a:lnTo>
                              <a:lnTo>
                                <a:pt x="249154" y="219288"/>
                              </a:lnTo>
                              <a:lnTo>
                                <a:pt x="268752" y="181440"/>
                              </a:lnTo>
                              <a:lnTo>
                                <a:pt x="275793" y="137896"/>
                              </a:lnTo>
                              <a:lnTo>
                                <a:pt x="268752" y="94357"/>
                              </a:lnTo>
                              <a:lnTo>
                                <a:pt x="249154" y="56509"/>
                              </a:lnTo>
                              <a:lnTo>
                                <a:pt x="219286" y="26641"/>
                              </a:lnTo>
                              <a:lnTo>
                                <a:pt x="181433" y="7041"/>
                              </a:lnTo>
                              <a:lnTo>
                                <a:pt x="137883" y="0"/>
                              </a:lnTo>
                              <a:close/>
                            </a:path>
                          </a:pathLst>
                        </a:custGeom>
                        <a:solidFill>
                          <a:srgbClr val="8B004E"/>
                        </a:solidFill>
                      </wps:spPr>
                      <wps:bodyPr wrap="square" lIns="0" tIns="0" rIns="0" bIns="0" rtlCol="0">
                        <a:prstTxWarp prst="textNoShape">
                          <a:avLst/>
                        </a:prstTxWarp>
                        <a:noAutofit/>
                      </wps:bodyPr>
                    </wps:wsp>
                  </wpg:wgp>
                </a:graphicData>
              </a:graphic>
            </wp:anchor>
          </w:drawing>
        </mc:Choice>
        <mc:Fallback>
          <w:pict>
            <v:group w14:anchorId="00B22CFA" id="Group 1" o:spid="_x0000_s1026" style="position:absolute;margin-left:384.8pt;margin-top:36.85pt;width:162.3pt;height:40.2pt;z-index:-15777792;mso-wrap-distance-left:0;mso-wrap-distance-right:0;mso-position-horizontal-relative:page;mso-position-vertical-relative:page" coordsize="20612,5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053;top:3567;width:16556;height:1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">
                <v:imagedata r:id="rId3" o:title=""/>
              </v:shape>
              <v:shape id="Graphic 3" o:spid="_x0000_s1028" style="position:absolute;top:1186;width:2101;height:3912;visibility:visible;mso-wrap-style:square;v-text-anchor:top" coordsize="210185,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" path="m125920,l84378,24074,49594,56721,22989,96524,5984,142068,,191935r6034,50086l23179,287736r26818,39909l85049,360312r41849,23990l153060,390702r22089,-4458l193186,374086r12159,-18033l209804,333971r-2800,-17642l199201,300950,187285,288721r-15137,-8191l130284,255652,97472,220037,76061,176035,68402,125996,72435,89427,83950,55649,102070,25546,125920,xe" fillcolor="#a2988a" stroked="f">
                <v:path arrowok="t"/>
              </v:shape>
              <v:shape id="Image 4" o:spid="_x0000_s1029" type="#_x0000_t75" style="position:absolute;left:2281;width:2019;height:2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">
                <v:imagedata r:id="rId4" o:title=""/>
              </v:shape>
              <v:shape id="Graphic 5" o:spid="_x0000_s1030" style="position:absolute;left:974;top:1067;width:2762;height:2763;visibility:visible;mso-wrap-style:square;v-text-anchor:top" coordsize="2762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" path="m137883,l94351,7041,56507,26641,26640,56509,7041,94357,,137896r7041,43544l26640,219288r29867,29867l94351,268752r43532,7041l181433,268752r37853,-19597l249154,219288r19598,-37848l275793,137896,268752,94357,249154,56509,219286,26641,181433,7041,137883,xe" fillcolor="#8b004e" stroked="f">
                <v:path arrowok="t"/>
              </v:shape>
              <w10:wrap anchorx="page" anchory="page"/>
            </v:group>
          </w:pict>
        </mc:Fallback>
      </mc:AlternateContent>
    </w:r>
    <w:r w:rsidRPr="00102F6B">
      <w:rPr>
        <w:noProof/>
        <w:color w:val="000000" w:themeColor="text1"/>
      </w:rPr>
      <w:drawing>
        <wp:anchor distT="0" distB="0" distL="0" distR="0" simplePos="0" relativeHeight="487539200" behindDoc="1" locked="0" layoutInCell="1" allowOverlap="1" wp14:anchorId="68104A17" wp14:editId="53F73670">
          <wp:simplePos x="0" y="0"/>
          <wp:positionH relativeFrom="page">
            <wp:posOffset>1016302</wp:posOffset>
          </wp:positionH>
          <wp:positionV relativeFrom="page">
            <wp:posOffset>872267</wp:posOffset>
          </wp:positionV>
          <wp:extent cx="2527007" cy="9490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2527007" cy="94907"/>
                  </a:xfrm>
                  <a:prstGeom prst="rect">
                    <a:avLst/>
                  </a:prstGeom>
                </pic:spPr>
              </pic:pic>
            </a:graphicData>
          </a:graphic>
        </wp:anchor>
      </w:drawing>
    </w:r>
    <w:r>
      <w:rPr>
        <w:noProof/>
      </w:rPr>
      <w:drawing>
        <wp:anchor distT="0" distB="0" distL="0" distR="0" simplePos="0" relativeHeight="487539712" behindDoc="1" locked="0" layoutInCell="1" allowOverlap="1" wp14:anchorId="4DF0379C" wp14:editId="13923C1C">
          <wp:simplePos x="0" y="0"/>
          <wp:positionH relativeFrom="page">
            <wp:posOffset>5340804</wp:posOffset>
          </wp:positionH>
          <wp:positionV relativeFrom="page">
            <wp:posOffset>1007637</wp:posOffset>
          </wp:positionV>
          <wp:extent cx="1605648" cy="15366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1605648" cy="153669"/>
                  </a:xfrm>
                  <a:prstGeom prst="rect">
                    <a:avLst/>
                  </a:prstGeom>
                </pic:spPr>
              </pic:pic>
            </a:graphicData>
          </a:graphic>
        </wp:anchor>
      </w:drawing>
    </w:r>
    <w:r>
      <w:rPr>
        <w:noProof/>
      </w:rPr>
      <w:drawing>
        <wp:anchor distT="0" distB="0" distL="0" distR="0" simplePos="0" relativeHeight="487540224" behindDoc="1" locked="0" layoutInCell="1" allowOverlap="1" wp14:anchorId="6C18A8E1" wp14:editId="0913AE1D">
          <wp:simplePos x="0" y="0"/>
          <wp:positionH relativeFrom="page">
            <wp:posOffset>1016935</wp:posOffset>
          </wp:positionH>
          <wp:positionV relativeFrom="page">
            <wp:posOffset>1055147</wp:posOffset>
          </wp:positionV>
          <wp:extent cx="1984781" cy="9490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1984781" cy="94907"/>
                  </a:xfrm>
                  <a:prstGeom prst="rect">
                    <a:avLst/>
                  </a:prstGeom>
                </pic:spPr>
              </pic:pic>
            </a:graphicData>
          </a:graphic>
        </wp:anchor>
      </w:drawing>
    </w:r>
    <w:r>
      <w:rPr>
        <w:noProof/>
      </w:rPr>
      <w:drawing>
        <wp:anchor distT="0" distB="0" distL="0" distR="0" simplePos="0" relativeHeight="487540736" behindDoc="1" locked="0" layoutInCell="1" allowOverlap="1" wp14:anchorId="530B3114" wp14:editId="6F669BFD">
          <wp:simplePos x="0" y="0"/>
          <wp:positionH relativeFrom="page">
            <wp:posOffset>5214160</wp:posOffset>
          </wp:positionH>
          <wp:positionV relativeFrom="page">
            <wp:posOffset>1196841</wp:posOffset>
          </wp:positionV>
          <wp:extent cx="1614906" cy="145491"/>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1614906" cy="145491"/>
                  </a:xfrm>
                  <a:prstGeom prst="rect">
                    <a:avLst/>
                  </a:prstGeom>
                </pic:spPr>
              </pic:pic>
            </a:graphicData>
          </a:graphic>
        </wp:anchor>
      </w:drawing>
    </w:r>
    <w:r>
      <w:rPr>
        <w:noProof/>
      </w:rPr>
      <w:drawing>
        <wp:anchor distT="0" distB="0" distL="0" distR="0" simplePos="0" relativeHeight="487541248" behindDoc="1" locked="0" layoutInCell="1" allowOverlap="1" wp14:anchorId="4E7B1CF0" wp14:editId="0D286208">
          <wp:simplePos x="0" y="0"/>
          <wp:positionH relativeFrom="page">
            <wp:posOffset>1016935</wp:posOffset>
          </wp:positionH>
          <wp:positionV relativeFrom="page">
            <wp:posOffset>1238027</wp:posOffset>
          </wp:positionV>
          <wp:extent cx="1882635" cy="94907"/>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1882635" cy="94907"/>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C1E"/>
    <w:rsid w:val="00004BC5"/>
    <w:rsid w:val="00024B3A"/>
    <w:rsid w:val="00102F6B"/>
    <w:rsid w:val="00175E32"/>
    <w:rsid w:val="00191B64"/>
    <w:rsid w:val="00250197"/>
    <w:rsid w:val="00275518"/>
    <w:rsid w:val="00297663"/>
    <w:rsid w:val="002B6032"/>
    <w:rsid w:val="002E7B6E"/>
    <w:rsid w:val="00306C39"/>
    <w:rsid w:val="003363D7"/>
    <w:rsid w:val="00344AD7"/>
    <w:rsid w:val="0044798D"/>
    <w:rsid w:val="004E3D3F"/>
    <w:rsid w:val="006230D3"/>
    <w:rsid w:val="0066581F"/>
    <w:rsid w:val="007225DE"/>
    <w:rsid w:val="007736B0"/>
    <w:rsid w:val="00780C93"/>
    <w:rsid w:val="008B6C01"/>
    <w:rsid w:val="009436E3"/>
    <w:rsid w:val="009E69E6"/>
    <w:rsid w:val="00A05906"/>
    <w:rsid w:val="00A90616"/>
    <w:rsid w:val="00AD3266"/>
    <w:rsid w:val="00D357B2"/>
    <w:rsid w:val="00D71665"/>
    <w:rsid w:val="00D74C1E"/>
    <w:rsid w:val="00E466E3"/>
    <w:rsid w:val="00F40D92"/>
    <w:rsid w:val="00F939F5"/>
    <w:rsid w:val="00FB7762"/>
    <w:rsid w:val="00FC644D"/>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A49EC"/>
  <w15:docId w15:val="{AB234AB6-CD1F-4621-8F19-05DD2CA1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250197"/>
    <w:pPr>
      <w:tabs>
        <w:tab w:val="center" w:pos="4536"/>
        <w:tab w:val="right" w:pos="9072"/>
      </w:tabs>
    </w:pPr>
  </w:style>
  <w:style w:type="character" w:customStyle="1" w:styleId="KopfzeileZchn">
    <w:name w:val="Kopfzeile Zchn"/>
    <w:basedOn w:val="Absatz-Standardschriftart"/>
    <w:link w:val="Kopfzeile"/>
    <w:uiPriority w:val="99"/>
    <w:rsid w:val="00250197"/>
    <w:rPr>
      <w:rFonts w:ascii="Arial" w:eastAsia="Arial" w:hAnsi="Arial" w:cs="Arial"/>
      <w:lang w:val="fr-FR"/>
    </w:rPr>
  </w:style>
  <w:style w:type="paragraph" w:styleId="Fuzeile">
    <w:name w:val="footer"/>
    <w:basedOn w:val="Standard"/>
    <w:link w:val="FuzeileZchn"/>
    <w:uiPriority w:val="99"/>
    <w:unhideWhenUsed/>
    <w:rsid w:val="00250197"/>
    <w:pPr>
      <w:tabs>
        <w:tab w:val="center" w:pos="4536"/>
        <w:tab w:val="right" w:pos="9072"/>
      </w:tabs>
    </w:pPr>
  </w:style>
  <w:style w:type="character" w:customStyle="1" w:styleId="FuzeileZchn">
    <w:name w:val="Fußzeile Zchn"/>
    <w:basedOn w:val="Absatz-Standardschriftart"/>
    <w:link w:val="Fuzeile"/>
    <w:uiPriority w:val="99"/>
    <w:rsid w:val="00250197"/>
    <w:rPr>
      <w:rFonts w:ascii="Arial" w:eastAsia="Arial" w:hAnsi="Arial" w:cs="Arial"/>
      <w:lang w:val="fr-FR"/>
    </w:rPr>
  </w:style>
  <w:style w:type="character" w:styleId="Hyperlink">
    <w:name w:val="Hyperlink"/>
    <w:basedOn w:val="Absatz-Standardschriftart"/>
    <w:uiPriority w:val="99"/>
    <w:unhideWhenUsed/>
    <w:rsid w:val="00D74C1E"/>
    <w:rPr>
      <w:color w:val="0000FF" w:themeColor="hyperlink"/>
      <w:u w:val="single"/>
    </w:rPr>
  </w:style>
  <w:style w:type="character" w:styleId="NichtaufgelsteErwhnung">
    <w:name w:val="Unresolved Mention"/>
    <w:basedOn w:val="Absatz-Standardschriftart"/>
    <w:uiPriority w:val="99"/>
    <w:semiHidden/>
    <w:unhideWhenUsed/>
    <w:rsid w:val="00D74C1E"/>
    <w:rPr>
      <w:color w:val="605E5C"/>
      <w:shd w:val="clear" w:color="auto" w:fill="E1DFDD"/>
    </w:rPr>
  </w:style>
  <w:style w:type="table" w:styleId="Tabellenraster">
    <w:name w:val="Table Grid"/>
    <w:basedOn w:val="NormaleTabelle"/>
    <w:uiPriority w:val="39"/>
    <w:rsid w:val="00F93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chn">
    <w:name w:val="Textkörper Zchn"/>
    <w:basedOn w:val="Absatz-Standardschriftart"/>
    <w:link w:val="Textkrper"/>
    <w:uiPriority w:val="1"/>
    <w:rsid w:val="00F939F5"/>
    <w:rPr>
      <w:rFonts w:ascii="Arial" w:eastAsia="Arial" w:hAnsi="Arial" w:cs="Arial"/>
      <w:sz w:val="20"/>
      <w:szCs w:val="20"/>
      <w:lang w:val="fr-FR"/>
    </w:rPr>
  </w:style>
  <w:style w:type="character" w:styleId="Platzhaltertext">
    <w:name w:val="Placeholder Text"/>
    <w:basedOn w:val="Absatz-Standardschriftart"/>
    <w:uiPriority w:val="99"/>
    <w:semiHidden/>
    <w:rsid w:val="00AD32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nfo@psychomotorik-schweiz.ch" TargetMode="External"/><Relationship Id="rId2" Type="http://schemas.openxmlformats.org/officeDocument/2006/relationships/hyperlink" Target="http://www.psychomotorik-schweiz.ch-suisse.ch" TargetMode="External"/><Relationship Id="rId1" Type="http://schemas.openxmlformats.org/officeDocument/2006/relationships/hyperlink" Target="mailto:info@psychomotorik-schweiz.ch" TargetMode="External"/><Relationship Id="rId4" Type="http://schemas.openxmlformats.org/officeDocument/2006/relationships/hyperlink" Target="http://www.psychomotorik-schweiz.ch-suisse.ch"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Documents\Benutzerdefinierte%20Office-Vorlagen\Brief_dt_Gesch&#228;ftsstel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Brief_dt_Geschäftsstelle.dotx</Template>
  <TotalTime>0</TotalTime>
  <Pages>1</Pages>
  <Words>138</Words>
  <Characters>876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dc:creator>
  <cp:lastModifiedBy>Nicole Messner</cp:lastModifiedBy>
  <cp:revision>4</cp:revision>
  <cp:lastPrinted>2026-08-24T07:10:00Z</cp:lastPrinted>
  <dcterms:created xsi:type="dcterms:W3CDTF">2026-08-24T09:18:00Z</dcterms:created>
  <dcterms:modified xsi:type="dcterms:W3CDTF">2026-08-24T11:18:00Z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2026-08-07T00:00:00Z</vt:filetime>
  </property>
  <property fmtid="{D5CDD505-2E9C-101B-9397-08002B2CF9AE}" pid="3" name="Creator">
    <vt:lpwstr>Adobe InDesign 21.5 (Macintosh)</vt:lpwstr>
  </property>
  <property fmtid="{D5CDD505-2E9C-101B-9397-08002B2CF9AE}" pid="4" name="LastSaved">
    <vt:filetime>2026-08-07T00:00:00Z</vt:filetime>
  </property>
  <property fmtid="{D5CDD505-2E9C-101B-9397-08002B2CF9AE}" pid="5" name="Producer">
    <vt:lpwstr>Adobe PDF Library 18.0</vt:lpwstr>
  </property>
</Properties>
</file>